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8182C8" w14:textId="77777777" w:rsidR="009343A3" w:rsidRPr="000633CA" w:rsidRDefault="009343A3" w:rsidP="009343A3">
      <w:pPr>
        <w:shd w:val="clear" w:color="auto" w:fill="FFFFFE"/>
        <w:spacing w:after="0" w:line="300" w:lineRule="atLeast"/>
        <w:jc w:val="center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For </w:t>
      </w:r>
      <w:r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Professional Salespersons</w:t>
      </w:r>
    </w:p>
    <w:p w14:paraId="77B673DD" w14:textId="77777777" w:rsidR="000633CA" w:rsidRPr="00972AAA" w:rsidRDefault="000633CA" w:rsidP="000633CA">
      <w:pPr>
        <w:shd w:val="clear" w:color="auto" w:fill="FFFFFE"/>
        <w:spacing w:after="0" w:line="300" w:lineRule="atLeast"/>
        <w:jc w:val="center"/>
        <w:rPr>
          <w:rFonts w:ascii="Helvetica" w:eastAsia="Times New Roman" w:hAnsi="Helvetica" w:cs="Menlo"/>
          <w:color w:val="000000"/>
          <w:kern w:val="0"/>
          <w:sz w:val="28"/>
          <w:szCs w:val="28"/>
          <w14:ligatures w14:val="none"/>
        </w:rPr>
      </w:pPr>
      <w:r w:rsidRPr="00972AAA">
        <w:rPr>
          <w:rFonts w:ascii="Helvetica" w:eastAsia="Times New Roman" w:hAnsi="Helvetica" w:cs="Menlo"/>
          <w:color w:val="0000FF"/>
          <w:kern w:val="0"/>
          <w:sz w:val="28"/>
          <w:szCs w:val="28"/>
          <w14:ligatures w14:val="none"/>
        </w:rPr>
        <w:t>Pre-Coaching Questionnaire</w:t>
      </w:r>
    </w:p>
    <w:p w14:paraId="4FC11213" w14:textId="77777777" w:rsid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</w:p>
    <w:p w14:paraId="5FEB1F68" w14:textId="77777777" w:rsidR="009343A3" w:rsidRPr="000633CA" w:rsidRDefault="009343A3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</w:p>
    <w:p w14:paraId="72B894CD" w14:textId="77777777" w:rsidR="00972AAA" w:rsidRDefault="009767EE" w:rsidP="009767EE">
      <w:pPr>
        <w:shd w:val="clear" w:color="auto" w:fill="FFFFFE"/>
        <w:spacing w:after="0" w:line="300" w:lineRule="atLeast"/>
        <w:rPr>
          <w:rFonts w:ascii="Helvetica" w:eastAsia="Times New Roman" w:hAnsi="Helvetica" w:cs="Menlo"/>
          <w:b/>
          <w:bCs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b/>
          <w:bCs/>
          <w:color w:val="000000"/>
          <w:kern w:val="0"/>
          <w:sz w:val="21"/>
          <w:szCs w:val="21"/>
          <w14:ligatures w14:val="none"/>
        </w:rPr>
        <w:t>Welcom</w:t>
      </w:r>
      <w:r>
        <w:rPr>
          <w:rFonts w:ascii="Helvetica" w:eastAsia="Times New Roman" w:hAnsi="Helvetica" w:cs="Menlo"/>
          <w:b/>
          <w:bCs/>
          <w:color w:val="000000"/>
          <w:kern w:val="0"/>
          <w:sz w:val="21"/>
          <w:szCs w:val="21"/>
          <w14:ligatures w14:val="none"/>
        </w:rPr>
        <w:t>e</w:t>
      </w:r>
      <w:r w:rsidR="00972AAA">
        <w:rPr>
          <w:rFonts w:ascii="Helvetica" w:eastAsia="Times New Roman" w:hAnsi="Helvetica" w:cs="Menlo"/>
          <w:b/>
          <w:bCs/>
          <w:color w:val="000000"/>
          <w:kern w:val="0"/>
          <w:sz w:val="21"/>
          <w:szCs w:val="21"/>
          <w14:ligatures w14:val="none"/>
        </w:rPr>
        <w:t xml:space="preserve"> to the pre-coaching questionnaire. </w:t>
      </w:r>
    </w:p>
    <w:p w14:paraId="376F99E0" w14:textId="77777777" w:rsidR="00972AAA" w:rsidRDefault="00972AAA" w:rsidP="009767EE">
      <w:pPr>
        <w:shd w:val="clear" w:color="auto" w:fill="FFFFFE"/>
        <w:spacing w:after="0" w:line="300" w:lineRule="atLeast"/>
        <w:rPr>
          <w:rFonts w:ascii="Helvetica" w:eastAsia="Times New Roman" w:hAnsi="Helvetica" w:cs="Menlo"/>
          <w:b/>
          <w:bCs/>
          <w:color w:val="000000"/>
          <w:kern w:val="0"/>
          <w:sz w:val="21"/>
          <w:szCs w:val="21"/>
          <w14:ligatures w14:val="none"/>
        </w:rPr>
      </w:pPr>
    </w:p>
    <w:p w14:paraId="28279FDD" w14:textId="28E23607" w:rsidR="00972AAA" w:rsidRPr="00972AAA" w:rsidRDefault="00972AAA" w:rsidP="009767EE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>
        <w:rPr>
          <w:rFonts w:ascii="Helvetica" w:eastAsia="Times New Roman" w:hAnsi="Helvetica" w:cs="Menlo"/>
          <w:b/>
          <w:bCs/>
          <w:color w:val="000000"/>
          <w:kern w:val="0"/>
          <w:sz w:val="21"/>
          <w:szCs w:val="21"/>
          <w14:ligatures w14:val="none"/>
        </w:rPr>
        <w:t xml:space="preserve">Step one: </w:t>
      </w:r>
      <w:r w:rsidRPr="00972AA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This form will help you clarify the significant problems you face as a sale</w:t>
      </w:r>
      <w:r w:rsidR="00CF1AB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sperson</w:t>
      </w:r>
      <w:r w:rsidRPr="00972AA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. </w:t>
      </w:r>
    </w:p>
    <w:p w14:paraId="323F5866" w14:textId="77777777" w:rsidR="00972AAA" w:rsidRDefault="00972AAA" w:rsidP="009767EE">
      <w:pPr>
        <w:shd w:val="clear" w:color="auto" w:fill="FFFFFE"/>
        <w:spacing w:after="0" w:line="300" w:lineRule="atLeast"/>
        <w:rPr>
          <w:rFonts w:ascii="Helvetica" w:eastAsia="Times New Roman" w:hAnsi="Helvetica" w:cs="Menlo"/>
          <w:b/>
          <w:bCs/>
          <w:color w:val="000000"/>
          <w:kern w:val="0"/>
          <w:sz w:val="21"/>
          <w:szCs w:val="21"/>
          <w14:ligatures w14:val="none"/>
        </w:rPr>
      </w:pPr>
    </w:p>
    <w:p w14:paraId="6A5E9CFA" w14:textId="68E20074" w:rsidR="009767EE" w:rsidRPr="00972AAA" w:rsidRDefault="00972AAA" w:rsidP="009767EE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>
        <w:rPr>
          <w:rFonts w:ascii="Helvetica" w:eastAsia="Times New Roman" w:hAnsi="Helvetica" w:cs="Menlo"/>
          <w:b/>
          <w:bCs/>
          <w:color w:val="000000"/>
          <w:kern w:val="0"/>
          <w:sz w:val="21"/>
          <w:szCs w:val="21"/>
          <w14:ligatures w14:val="none"/>
        </w:rPr>
        <w:t xml:space="preserve">Step two: </w:t>
      </w:r>
      <w:r w:rsidRPr="00972AA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I</w:t>
      </w:r>
      <w:r w:rsidR="009767EE" w:rsidRPr="00972AA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ntroducing </w:t>
      </w:r>
      <w:r w:rsidRPr="00972AA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you to </w:t>
      </w:r>
      <w:r w:rsidR="009767EE" w:rsidRPr="00972AA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jamesheidema.ai, which is a platform to help Professional Salespersons, Sales Managers and Sales Leaders to problem-solve and thrive.</w:t>
      </w:r>
    </w:p>
    <w:p w14:paraId="4AB91409" w14:textId="77777777" w:rsidR="009767EE" w:rsidRDefault="009767EE" w:rsidP="009767EE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</w:p>
    <w:p w14:paraId="394288B8" w14:textId="0249CBF5" w:rsidR="009767EE" w:rsidRPr="000633CA" w:rsidRDefault="009767EE" w:rsidP="009767EE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The AI</w:t>
      </w:r>
      <w:r w:rsidR="00972AA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platform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has been </w:t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built specifically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on James Heidema's </w:t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40 years of </w:t>
      </w:r>
      <w:r w:rsidR="00972AA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professional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sales</w:t>
      </w:r>
      <w:r w:rsidR="00972AA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,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and </w:t>
      </w:r>
      <w:r w:rsidR="00972AA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sales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management expertise, </w:t>
      </w:r>
      <w:r w:rsidR="00972AA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and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includ</w:t>
      </w:r>
      <w:r w:rsidR="00972AA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es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content from 8</w:t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of his 13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published books</w:t>
      </w:r>
      <w:r w:rsidR="00972AA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,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and </w:t>
      </w:r>
      <w:r w:rsidR="00972AA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practical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experience training</w:t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, presenting and coaching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175,000+ professionals worldwide.</w:t>
      </w:r>
    </w:p>
    <w:p w14:paraId="4883C074" w14:textId="77777777" w:rsidR="009767EE" w:rsidRDefault="009767EE" w:rsidP="009767EE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</w:p>
    <w:p w14:paraId="017AF22B" w14:textId="77777777" w:rsidR="009767EE" w:rsidRDefault="009767EE" w:rsidP="009767EE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This questionnaire will help you get the most value from your jamesheidema-ai coaching experience. Your answers will help the AI understand your specific context and challenges, allowing it to provide more personalized, actionable guidance.</w:t>
      </w:r>
    </w:p>
    <w:p w14:paraId="27F62E8C" w14:textId="77777777" w:rsidR="009767EE" w:rsidRDefault="009767EE" w:rsidP="009767EE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</w:p>
    <w:p w14:paraId="598389B4" w14:textId="69F71214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b/>
          <w:bCs/>
          <w:color w:val="000000"/>
          <w:kern w:val="0"/>
          <w:sz w:val="21"/>
          <w:szCs w:val="21"/>
          <w14:ligatures w14:val="none"/>
        </w:rPr>
        <w:t>Time to complete: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8-10 minutes</w:t>
      </w:r>
    </w:p>
    <w:p w14:paraId="2646B621" w14:textId="77777777" w:rsid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</w:p>
    <w:p w14:paraId="06D644D4" w14:textId="77777777" w:rsidR="009343A3" w:rsidRDefault="009343A3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</w:p>
    <w:p w14:paraId="37486334" w14:textId="77777777" w:rsidR="009343A3" w:rsidRPr="000633CA" w:rsidRDefault="009343A3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</w:p>
    <w:p w14:paraId="01C5CD82" w14:textId="77777777" w:rsidR="000633CA" w:rsidRPr="000633CA" w:rsidRDefault="000633CA" w:rsidP="000633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SECTION 1: Your Current Role &amp; Context</w:t>
      </w:r>
    </w:p>
    <w:p w14:paraId="1C69AC93" w14:textId="77777777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</w:p>
    <w:p w14:paraId="1D0E4DA9" w14:textId="77777777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1. What is your current role?</w:t>
      </w:r>
    </w:p>
    <w:p w14:paraId="48C61719" w14:textId="0202165A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0" w:name="Check1"/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0"/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Sales Manager (managing a team)</w:t>
      </w:r>
    </w:p>
    <w:p w14:paraId="7270F797" w14:textId="40B9D7B4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heck2"/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1"/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Sales Director / VP of Sales</w:t>
      </w:r>
    </w:p>
    <w:p w14:paraId="72D75011" w14:textId="30515B1C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heck3"/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2"/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Sales Team Leader / Supervisor</w:t>
      </w:r>
    </w:p>
    <w:p w14:paraId="492791E3" w14:textId="5F431BC5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heck4"/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3"/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Individual Salesperson (no direct reports)</w:t>
      </w:r>
    </w:p>
    <w:p w14:paraId="0E149918" w14:textId="4B20EA57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heck5"/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4"/>
      <w:r w:rsidR="00655CB8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Sales Operations / Enablement</w:t>
      </w:r>
    </w:p>
    <w:p w14:paraId="4741E936" w14:textId="7D313AD8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heck6"/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5"/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Other: </w:t>
      </w:r>
      <w:r w:rsidR="005A2AD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="005A2AD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6" w:name="Text1"/>
      <w:r w:rsidR="005A2AD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instrText xml:space="preserve"> FORMTEXT </w:instrText>
      </w:r>
      <w:r w:rsidR="005A2AD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r>
      <w:r w:rsidR="005A2AD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separate"/>
      </w:r>
      <w:r w:rsidR="00B80E48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 </w:t>
      </w:r>
      <w:r w:rsidR="00B80E48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 </w:t>
      </w:r>
      <w:r w:rsidR="00B80E48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 </w:t>
      </w:r>
      <w:r w:rsidR="00B80E48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 </w:t>
      </w:r>
      <w:r w:rsidR="00B80E48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 </w:t>
      </w:r>
      <w:r w:rsidR="005A2AD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end"/>
      </w:r>
      <w:bookmarkEnd w:id="6"/>
    </w:p>
    <w:p w14:paraId="469C9EFF" w14:textId="77777777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</w:p>
    <w:p w14:paraId="018C8970" w14:textId="77777777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2. How many people do you directly manage?</w:t>
      </w:r>
    </w:p>
    <w:p w14:paraId="07813747" w14:textId="33F9BEFD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heck7"/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7"/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0 (individual contributor)</w:t>
      </w:r>
    </w:p>
    <w:p w14:paraId="03324B02" w14:textId="3B4B833E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bookmarkStart w:id="8" w:name="Check8"/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8"/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1-5 people</w:t>
      </w:r>
    </w:p>
    <w:p w14:paraId="3B742AC9" w14:textId="6B960EAC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9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9" w:name="Check9"/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9"/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6-10 people</w:t>
      </w:r>
    </w:p>
    <w:p w14:paraId="729A32CE" w14:textId="05C45A46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10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Check10"/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10"/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11-20 people</w:t>
      </w:r>
    </w:p>
    <w:p w14:paraId="209BF077" w14:textId="02E1C900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Check11"/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11"/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20+ people</w:t>
      </w:r>
    </w:p>
    <w:p w14:paraId="1964C0CD" w14:textId="77777777" w:rsid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</w:p>
    <w:p w14:paraId="2D749E63" w14:textId="77777777" w:rsidR="009343A3" w:rsidRDefault="009343A3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</w:p>
    <w:p w14:paraId="36CA06CA" w14:textId="77777777" w:rsidR="009343A3" w:rsidRPr="000633CA" w:rsidRDefault="009343A3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</w:p>
    <w:p w14:paraId="49453B75" w14:textId="093F613F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lastRenderedPageBreak/>
        <w:t>3. How long have you been in sales?</w:t>
      </w:r>
    </w:p>
    <w:p w14:paraId="0006E02F" w14:textId="107C8D61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12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Check12"/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12"/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New to </w:t>
      </w:r>
      <w:r w:rsidR="00CF1AB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sales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(0-6 months)</w:t>
      </w:r>
    </w:p>
    <w:p w14:paraId="22D31509" w14:textId="2F890533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bookmarkStart w:id="13" w:name="Check13"/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13"/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6 months - 2 years</w:t>
      </w:r>
    </w:p>
    <w:p w14:paraId="16DAC953" w14:textId="3521084C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bookmarkStart w:id="14" w:name="Check14"/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14"/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2-5 years</w:t>
      </w:r>
    </w:p>
    <w:p w14:paraId="626A281A" w14:textId="0CD48D05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15"/>
            <w:enabled/>
            <w:calcOnExit w:val="0"/>
            <w:checkBox>
              <w:sizeAuto/>
              <w:default w:val="0"/>
            </w:checkBox>
          </w:ffData>
        </w:fldChar>
      </w:r>
      <w:bookmarkStart w:id="15" w:name="Check15"/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15"/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5-10 years</w:t>
      </w:r>
    </w:p>
    <w:p w14:paraId="1D915B11" w14:textId="11000A54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16"/>
            <w:enabled/>
            <w:calcOnExit w:val="0"/>
            <w:checkBox>
              <w:sizeAuto/>
              <w:default w:val="0"/>
            </w:checkBox>
          </w:ffData>
        </w:fldChar>
      </w:r>
      <w:bookmarkStart w:id="16" w:name="Check16"/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16"/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10+ years</w:t>
      </w:r>
    </w:p>
    <w:p w14:paraId="6C5F6B0C" w14:textId="77777777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</w:p>
    <w:p w14:paraId="239A9D54" w14:textId="77777777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4. What industry do you work in?</w:t>
      </w:r>
    </w:p>
    <w:p w14:paraId="731ED994" w14:textId="71F7261F" w:rsidR="000633CA" w:rsidRDefault="005A2ADF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17" w:name="Text2"/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instrText xml:space="preserve"> FORMTEXT </w:instrText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separate"/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end"/>
      </w:r>
      <w:bookmarkEnd w:id="17"/>
    </w:p>
    <w:p w14:paraId="6B440F11" w14:textId="77777777" w:rsidR="00B80E48" w:rsidRPr="000633CA" w:rsidRDefault="00B80E48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</w:p>
    <w:p w14:paraId="018DF8C8" w14:textId="77777777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5. What is your average sales cycle length?</w:t>
      </w:r>
    </w:p>
    <w:p w14:paraId="3E8DC76E" w14:textId="081C900B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17"/>
            <w:enabled/>
            <w:calcOnExit w:val="0"/>
            <w:checkBox>
              <w:sizeAuto/>
              <w:default w:val="0"/>
            </w:checkBox>
          </w:ffData>
        </w:fldChar>
      </w:r>
      <w:bookmarkStart w:id="18" w:name="Check17"/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18"/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Transactional (0-30 days)</w:t>
      </w:r>
    </w:p>
    <w:p w14:paraId="60289855" w14:textId="38D187AE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bookmarkStart w:id="19" w:name="Check18"/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19"/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Short cycle (1-3 months)</w:t>
      </w:r>
    </w:p>
    <w:p w14:paraId="1068E43A" w14:textId="42F1ED87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19"/>
            <w:enabled/>
            <w:calcOnExit w:val="0"/>
            <w:checkBox>
              <w:sizeAuto/>
              <w:default w:val="0"/>
            </w:checkBox>
          </w:ffData>
        </w:fldChar>
      </w:r>
      <w:bookmarkStart w:id="20" w:name="Check19"/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20"/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Medium cycle (3-6 months)</w:t>
      </w:r>
    </w:p>
    <w:p w14:paraId="23083567" w14:textId="36501405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20"/>
            <w:enabled/>
            <w:calcOnExit w:val="0"/>
            <w:checkBox>
              <w:sizeAuto/>
              <w:default w:val="0"/>
            </w:checkBox>
          </w:ffData>
        </w:fldChar>
      </w:r>
      <w:bookmarkStart w:id="21" w:name="Check20"/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21"/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Long cycle (6-12 months)</w:t>
      </w:r>
    </w:p>
    <w:p w14:paraId="0CF569F7" w14:textId="06207763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21"/>
            <w:enabled/>
            <w:calcOnExit w:val="0"/>
            <w:checkBox>
              <w:sizeAuto/>
              <w:default w:val="0"/>
            </w:checkBox>
          </w:ffData>
        </w:fldChar>
      </w:r>
      <w:bookmarkStart w:id="22" w:name="Check21"/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22"/>
      <w:r w:rsidR="005A2ADF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Enterprise (12+ months)</w:t>
      </w:r>
    </w:p>
    <w:p w14:paraId="3DEEEF63" w14:textId="77777777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</w:p>
    <w:p w14:paraId="12628DD2" w14:textId="77777777" w:rsidR="000633CA" w:rsidRPr="000633CA" w:rsidRDefault="000633CA" w:rsidP="000633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SECTION 2: Your Biggest Challenges Right Now</w:t>
      </w:r>
    </w:p>
    <w:p w14:paraId="69E7777F" w14:textId="77777777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</w:p>
    <w:p w14:paraId="6FE0248A" w14:textId="77777777" w:rsid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6. Rate how challenging each area is for you currently </w:t>
      </w:r>
    </w:p>
    <w:p w14:paraId="2C7838DB" w14:textId="77777777" w:rsidR="009343A3" w:rsidRDefault="009343A3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</w:pPr>
    </w:p>
    <w:p w14:paraId="247DA632" w14:textId="1B2A0739" w:rsidR="000633CA" w:rsidRPr="000633CA" w:rsidRDefault="000633CA" w:rsidP="009343A3">
      <w:pPr>
        <w:shd w:val="clear" w:color="auto" w:fill="FFFFFE"/>
        <w:spacing w:after="0" w:line="300" w:lineRule="atLeast"/>
        <w:jc w:val="center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(1 = Not challenging, 5 = Extremely challenging):</w:t>
      </w:r>
    </w:p>
    <w:p w14:paraId="035DA0D6" w14:textId="2D02EBE6" w:rsidR="000633CA" w:rsidRPr="000633CA" w:rsidRDefault="000633CA" w:rsidP="00B80E48">
      <w:pPr>
        <w:shd w:val="clear" w:color="auto" w:fill="FFFFFE"/>
        <w:spacing w:after="0" w:line="300" w:lineRule="atLeast"/>
        <w:jc w:val="center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| Challenge Area | Rating (1-5)</w:t>
      </w:r>
    </w:p>
    <w:p w14:paraId="39EFEEF6" w14:textId="77777777" w:rsidR="000633CA" w:rsidRPr="000633CA" w:rsidRDefault="000633CA" w:rsidP="00B80E48">
      <w:pPr>
        <w:shd w:val="clear" w:color="auto" w:fill="FFFFFE"/>
        <w:spacing w:after="0" w:line="300" w:lineRule="atLeast"/>
        <w:jc w:val="center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|----------------|--------------|</w:t>
      </w:r>
    </w:p>
    <w:p w14:paraId="44AF1634" w14:textId="103A7A9A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|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="00CF1AB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Activity Management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|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="005A2AD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23" w:name="Text3"/>
      <w:r w:rsidR="005A2AD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instrText xml:space="preserve"> FORMTEXT </w:instrText>
      </w:r>
      <w:r w:rsidR="005A2AD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r>
      <w:r w:rsidR="005A2AD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separate"/>
      </w:r>
      <w:r w:rsidR="005A2ADF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5A2ADF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5A2ADF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5A2ADF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5A2ADF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5A2AD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end"/>
      </w:r>
      <w:bookmarkEnd w:id="23"/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|</w:t>
      </w:r>
    </w:p>
    <w:p w14:paraId="0BF3A3A2" w14:textId="679C3B10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|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="00CF1AB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Market Development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|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="005A2AD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24" w:name="Text4"/>
      <w:r w:rsidR="005A2AD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instrText xml:space="preserve"> FORMTEXT </w:instrText>
      </w:r>
      <w:r w:rsidR="005A2AD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r>
      <w:r w:rsidR="005A2AD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separate"/>
      </w:r>
      <w:r w:rsidR="005A2ADF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5A2ADF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5A2ADF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5A2ADF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5A2ADF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5A2AD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end"/>
      </w:r>
      <w:bookmarkEnd w:id="24"/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|</w:t>
      </w:r>
    </w:p>
    <w:p w14:paraId="1CD9300E" w14:textId="00EB791D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|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="00CF1AB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Sales Process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|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="005A2AD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25" w:name="Text5"/>
      <w:r w:rsidR="005A2AD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instrText xml:space="preserve"> FORMTEXT </w:instrText>
      </w:r>
      <w:r w:rsidR="005A2AD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r>
      <w:r w:rsidR="005A2AD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separate"/>
      </w:r>
      <w:r w:rsidR="005A2ADF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5A2ADF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5A2ADF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5A2ADF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5A2ADF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5A2AD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end"/>
      </w:r>
      <w:bookmarkEnd w:id="25"/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|</w:t>
      </w:r>
    </w:p>
    <w:p w14:paraId="53155763" w14:textId="79D074D5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|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="00CF1AB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Business Management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|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="005A2AD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26" w:name="Text6"/>
      <w:r w:rsidR="005A2AD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instrText xml:space="preserve"> FORMTEXT </w:instrText>
      </w:r>
      <w:r w:rsidR="005A2AD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r>
      <w:r w:rsidR="005A2AD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separate"/>
      </w:r>
      <w:r w:rsidR="005A2ADF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5A2ADF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5A2ADF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5A2ADF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5A2ADF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5A2AD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end"/>
      </w:r>
      <w:bookmarkEnd w:id="26"/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|</w:t>
      </w:r>
    </w:p>
    <w:p w14:paraId="74C643AF" w14:textId="3605D027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|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="00CF1AB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Asking for Referrals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|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="005A2AD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27" w:name="Text7"/>
      <w:r w:rsidR="005A2AD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instrText xml:space="preserve"> FORMTEXT </w:instrText>
      </w:r>
      <w:r w:rsidR="005A2AD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r>
      <w:r w:rsidR="005A2AD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separate"/>
      </w:r>
      <w:r w:rsidR="005A2ADF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5A2ADF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5A2ADF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5A2ADF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5A2ADF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5A2AD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end"/>
      </w:r>
      <w:bookmarkEnd w:id="27"/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|</w:t>
      </w:r>
    </w:p>
    <w:p w14:paraId="751F7ECA" w14:textId="3054C9AA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|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="00CF1AB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Approaching Prospects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|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="005A2AD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28" w:name="Text8"/>
      <w:r w:rsidR="005A2AD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instrText xml:space="preserve"> FORMTEXT </w:instrText>
      </w:r>
      <w:r w:rsidR="005A2AD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r>
      <w:r w:rsidR="005A2AD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separate"/>
      </w:r>
      <w:r w:rsidR="005A2ADF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5A2ADF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5A2ADF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5A2ADF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5A2ADF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5A2AD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end"/>
      </w:r>
      <w:bookmarkEnd w:id="28"/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|</w:t>
      </w:r>
    </w:p>
    <w:p w14:paraId="54501314" w14:textId="484C5984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|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="00CF1AB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Handling objections from prospects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|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="005A2AD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29" w:name="Text9"/>
      <w:r w:rsidR="005A2AD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instrText xml:space="preserve"> FORMTEXT </w:instrText>
      </w:r>
      <w:r w:rsidR="005A2AD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r>
      <w:r w:rsidR="005A2AD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separate"/>
      </w:r>
      <w:r w:rsidR="005A2ADF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5A2ADF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5A2ADF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5A2ADF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5A2ADF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5A2AD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end"/>
      </w:r>
      <w:bookmarkEnd w:id="29"/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|</w:t>
      </w:r>
    </w:p>
    <w:p w14:paraId="1EF8BE4F" w14:textId="452718FA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|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="00CF1AB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Handling objections from existing clients</w:t>
      </w:r>
      <w:r w:rsidR="00CF1ABF"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|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="00FD42F9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30" w:name="Text10"/>
      <w:r w:rsidR="00FD42F9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instrText xml:space="preserve"> FORMTEXT </w:instrText>
      </w:r>
      <w:r w:rsidR="00FD42F9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FD42F9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FD42F9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FD42F9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FD42F9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FD42F9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end"/>
      </w:r>
      <w:bookmarkEnd w:id="30"/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|</w:t>
      </w:r>
    </w:p>
    <w:p w14:paraId="47A9A096" w14:textId="7B570690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|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="00CF1AB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Surviving in sales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|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="00FD42F9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begin">
          <w:ffData>
            <w:name w:val="Text11"/>
            <w:enabled/>
            <w:calcOnExit w:val="0"/>
            <w:textInput/>
          </w:ffData>
        </w:fldChar>
      </w:r>
      <w:bookmarkStart w:id="31" w:name="Text11"/>
      <w:r w:rsidR="00FD42F9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instrText xml:space="preserve"> FORMTEXT </w:instrText>
      </w:r>
      <w:r w:rsidR="00FD42F9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FD42F9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FD42F9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FD42F9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FD42F9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FD42F9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end"/>
      </w:r>
      <w:bookmarkEnd w:id="31"/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|</w:t>
      </w:r>
    </w:p>
    <w:p w14:paraId="518263B2" w14:textId="4BF62ADC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|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="00CF1AB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Thriving in sales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|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="00FD42F9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begin">
          <w:ffData>
            <w:name w:val="Text12"/>
            <w:enabled/>
            <w:calcOnExit w:val="0"/>
            <w:textInput/>
          </w:ffData>
        </w:fldChar>
      </w:r>
      <w:bookmarkStart w:id="32" w:name="Text12"/>
      <w:r w:rsidR="00FD42F9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instrText xml:space="preserve"> FORMTEXT </w:instrText>
      </w:r>
      <w:r w:rsidR="00FD42F9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FD42F9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FD42F9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FD42F9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FD42F9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FD42F9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end"/>
      </w:r>
      <w:bookmarkEnd w:id="32"/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|</w:t>
      </w:r>
    </w:p>
    <w:p w14:paraId="787FD0E2" w14:textId="670C12A1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|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Managing up (relationship with my boss) </w:t>
      </w: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|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="00FD42F9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begin">
          <w:ffData>
            <w:name w:val="Text14"/>
            <w:enabled/>
            <w:calcOnExit w:val="0"/>
            <w:textInput/>
          </w:ffData>
        </w:fldChar>
      </w:r>
      <w:bookmarkStart w:id="33" w:name="Text14"/>
      <w:r w:rsidR="00FD42F9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instrText xml:space="preserve"> FORMTEXT </w:instrText>
      </w:r>
      <w:r w:rsidR="00FD42F9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FD42F9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FD42F9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FD42F9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FD42F9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FD42F9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end"/>
      </w:r>
      <w:bookmarkEnd w:id="33"/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|</w:t>
      </w:r>
    </w:p>
    <w:p w14:paraId="5A7D5C3F" w14:textId="0A68E8A9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|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Work</w:t>
      </w: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-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life balance </w:t>
      </w: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|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="00FD42F9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begin">
          <w:ffData>
            <w:name w:val="Text15"/>
            <w:enabled/>
            <w:calcOnExit w:val="0"/>
            <w:textInput/>
          </w:ffData>
        </w:fldChar>
      </w:r>
      <w:bookmarkStart w:id="34" w:name="Text15"/>
      <w:r w:rsidR="00FD42F9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instrText xml:space="preserve"> FORMTEXT </w:instrText>
      </w:r>
      <w:r w:rsidR="00FD42F9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FD42F9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FD42F9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FD42F9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FD42F9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FD42F9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end"/>
      </w:r>
      <w:bookmarkEnd w:id="34"/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|</w:t>
      </w:r>
    </w:p>
    <w:p w14:paraId="1648B754" w14:textId="76158522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|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Deal strategy and complex sales situations </w:t>
      </w: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|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="00FD42F9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begin">
          <w:ffData>
            <w:name w:val="Text16"/>
            <w:enabled/>
            <w:calcOnExit w:val="0"/>
            <w:textInput/>
          </w:ffData>
        </w:fldChar>
      </w:r>
      <w:bookmarkStart w:id="35" w:name="Text16"/>
      <w:r w:rsidR="00FD42F9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instrText xml:space="preserve"> FORMTEXT </w:instrText>
      </w:r>
      <w:r w:rsidR="00FD42F9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FD42F9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FD42F9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FD42F9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FD42F9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FD42F9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end"/>
      </w:r>
      <w:bookmarkEnd w:id="35"/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|</w:t>
      </w:r>
    </w:p>
    <w:p w14:paraId="7EADCE34" w14:textId="1B109E22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|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CRM adoption and data discipline </w:t>
      </w: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|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="00FD42F9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begin">
          <w:ffData>
            <w:name w:val="Text17"/>
            <w:enabled/>
            <w:calcOnExit w:val="0"/>
            <w:textInput/>
          </w:ffData>
        </w:fldChar>
      </w:r>
      <w:bookmarkStart w:id="36" w:name="Text17"/>
      <w:r w:rsidR="00FD42F9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instrText xml:space="preserve"> FORMTEXT </w:instrText>
      </w:r>
      <w:r w:rsidR="00FD42F9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FD42F9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FD42F9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FD42F9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FD42F9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FD42F9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end"/>
      </w:r>
      <w:bookmarkEnd w:id="36"/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|</w:t>
      </w:r>
    </w:p>
    <w:p w14:paraId="6CCCA609" w14:textId="77777777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</w:p>
    <w:p w14:paraId="6C7FED72" w14:textId="0385F7EC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7. What is the #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1 challenge you're facing RIGHT NOW that you'd most like help with?</w:t>
      </w:r>
      <w:r w:rsidR="009343A3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If appropriate choose an area from number 6 above. </w:t>
      </w:r>
    </w:p>
    <w:p w14:paraId="198D2145" w14:textId="77777777" w:rsidR="00FD42F9" w:rsidRDefault="00FD42F9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begin">
          <w:ffData>
            <w:name w:val="Text18"/>
            <w:enabled/>
            <w:calcOnExit w:val="0"/>
            <w:textInput/>
          </w:ffData>
        </w:fldChar>
      </w:r>
      <w:bookmarkStart w:id="37" w:name="Text18"/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instrText xml:space="preserve"> FORMTEXT </w:instrText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separate"/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end"/>
      </w:r>
      <w:bookmarkEnd w:id="37"/>
    </w:p>
    <w:p w14:paraId="425E20AC" w14:textId="77777777" w:rsidR="00FD42F9" w:rsidRDefault="00FD42F9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</w:p>
    <w:p w14:paraId="395D160D" w14:textId="77777777" w:rsidR="009343A3" w:rsidRDefault="009343A3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</w:p>
    <w:p w14:paraId="670A4036" w14:textId="4B9F3E01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8. Describe </w:t>
      </w:r>
      <w:r w:rsidR="009343A3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in </w:t>
      </w:r>
      <w:proofErr w:type="gramStart"/>
      <w:r w:rsidR="009343A3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great detail</w:t>
      </w:r>
      <w:proofErr w:type="gramEnd"/>
      <w:r w:rsidR="009343A3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, a</w:t>
      </w: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 specific situation you're dealing with this week</w:t>
      </w:r>
      <w:r w:rsidR="009343A3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,</w:t>
      </w: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 where you could use coaching:</w:t>
      </w:r>
    </w:p>
    <w:p w14:paraId="1D7E80E8" w14:textId="4A24FEF9" w:rsidR="000633CA" w:rsidRPr="000633CA" w:rsidRDefault="00FD42F9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begin">
          <w:ffData>
            <w:name w:val="Text19"/>
            <w:enabled/>
            <w:calcOnExit w:val="0"/>
            <w:textInput/>
          </w:ffData>
        </w:fldChar>
      </w:r>
      <w:bookmarkStart w:id="38" w:name="Text19"/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instrText xml:space="preserve"> FORMTEXT </w:instrText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separate"/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end"/>
      </w:r>
      <w:bookmarkEnd w:id="38"/>
    </w:p>
    <w:p w14:paraId="1923F822" w14:textId="77777777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</w:p>
    <w:p w14:paraId="13F2FE81" w14:textId="5E8E3042" w:rsidR="000633CA" w:rsidRPr="000633CA" w:rsidRDefault="000633CA" w:rsidP="000633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SECTION 3: Your </w:t>
      </w:r>
      <w:r w:rsidR="00CF1ABF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Book of Business</w:t>
      </w: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's Current State (If Applicable)</w:t>
      </w:r>
    </w:p>
    <w:p w14:paraId="6C1A5FA5" w14:textId="77777777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</w:p>
    <w:p w14:paraId="4AD43367" w14:textId="285A1889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9. </w:t>
      </w:r>
      <w:r w:rsidR="00CF1ABF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H</w:t>
      </w: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ow would you describe your current performance?</w:t>
      </w:r>
    </w:p>
    <w:p w14:paraId="49C4D700" w14:textId="7C20F0AF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22"/>
            <w:enabled/>
            <w:calcOnExit w:val="0"/>
            <w:checkBox>
              <w:sizeAuto/>
              <w:default w:val="0"/>
            </w:checkBox>
          </w:ffData>
        </w:fldChar>
      </w:r>
      <w:bookmarkStart w:id="39" w:name="Check22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39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Exceeding goals consistently</w:t>
      </w:r>
    </w:p>
    <w:p w14:paraId="1F78FA03" w14:textId="5FD1D11A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23"/>
            <w:enabled/>
            <w:calcOnExit w:val="0"/>
            <w:checkBox>
              <w:sizeAuto/>
              <w:default w:val="0"/>
            </w:checkBox>
          </w:ffData>
        </w:fldChar>
      </w:r>
      <w:bookmarkStart w:id="40" w:name="Check23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40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Meeting goals most of the time</w:t>
      </w:r>
    </w:p>
    <w:p w14:paraId="7F1C04DA" w14:textId="236C0228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24"/>
            <w:enabled/>
            <w:calcOnExit w:val="0"/>
            <w:checkBox>
              <w:sizeAuto/>
              <w:default w:val="0"/>
            </w:checkBox>
          </w:ffData>
        </w:fldChar>
      </w:r>
      <w:bookmarkStart w:id="41" w:name="Check24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41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Inconsistent - some hitting, others missing</w:t>
      </w:r>
    </w:p>
    <w:p w14:paraId="70F30F23" w14:textId="5E918C2E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25"/>
            <w:enabled/>
            <w:calcOnExit w:val="0"/>
            <w:checkBox>
              <w:sizeAuto/>
              <w:default w:val="0"/>
            </w:checkBox>
          </w:ffData>
        </w:fldChar>
      </w:r>
      <w:bookmarkStart w:id="42" w:name="Check25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42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Struggling - most</w:t>
      </w:r>
      <w:r w:rsidR="00CF1AB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ly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missing goals</w:t>
      </w:r>
    </w:p>
    <w:p w14:paraId="379899F1" w14:textId="22741E1C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26"/>
            <w:enabled/>
            <w:calcOnExit w:val="0"/>
            <w:checkBox>
              <w:sizeAuto/>
              <w:default w:val="0"/>
            </w:checkBox>
          </w:ffData>
        </w:fldChar>
      </w:r>
      <w:bookmarkStart w:id="43" w:name="Check26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43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="00CF1AB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Inactive</w:t>
      </w:r>
    </w:p>
    <w:p w14:paraId="74567F80" w14:textId="76084CAF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27"/>
            <w:enabled/>
            <w:calcOnExit w:val="0"/>
            <w:checkBox>
              <w:sizeAuto/>
              <w:default w:val="0"/>
            </w:checkBox>
          </w:ffData>
        </w:fldChar>
      </w:r>
      <w:bookmarkStart w:id="44" w:name="Check27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44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="00CF1AB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Too early to tell</w:t>
      </w:r>
    </w:p>
    <w:p w14:paraId="56CEBF3C" w14:textId="77777777" w:rsidR="00B80E48" w:rsidRDefault="00B80E48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</w:p>
    <w:p w14:paraId="44C27D37" w14:textId="77777777" w:rsidR="00B80E48" w:rsidRDefault="00B80E48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</w:p>
    <w:p w14:paraId="757A39A7" w14:textId="77777777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</w:p>
    <w:p w14:paraId="6D02AA42" w14:textId="7DE40626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1</w:t>
      </w:r>
      <w:r w:rsidR="00CF1ABF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0</w:t>
      </w: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. Which statement best describes </w:t>
      </w:r>
      <w:proofErr w:type="gramStart"/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you</w:t>
      </w:r>
      <w:r w:rsidR="00CF1ABF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  </w:t>
      </w: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(</w:t>
      </w:r>
      <w:proofErr w:type="gramEnd"/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Check all that apply)</w:t>
      </w:r>
    </w:p>
    <w:p w14:paraId="1A4AAA14" w14:textId="1E8EDAA5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34"/>
            <w:enabled/>
            <w:calcOnExit w:val="0"/>
            <w:checkBox>
              <w:sizeAuto/>
              <w:default w:val="0"/>
            </w:checkBox>
          </w:ffData>
        </w:fldChar>
      </w:r>
      <w:bookmarkStart w:id="45" w:name="Check34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45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="00CF1AB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I am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="00655CB8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a top producer</w:t>
      </w:r>
    </w:p>
    <w:p w14:paraId="3D6B7DBC" w14:textId="1D102B51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35"/>
            <w:enabled/>
            <w:calcOnExit w:val="0"/>
            <w:checkBox>
              <w:sizeAuto/>
              <w:default w:val="0"/>
            </w:checkBox>
          </w:ffData>
        </w:fldChar>
      </w:r>
      <w:bookmarkStart w:id="46" w:name="Check35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46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Performance is </w:t>
      </w:r>
      <w:r w:rsidR="00CF1AB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okay</w:t>
      </w:r>
    </w:p>
    <w:p w14:paraId="5FC35F2D" w14:textId="105A844A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36"/>
            <w:enabled/>
            <w:calcOnExit w:val="0"/>
            <w:checkBox>
              <w:sizeAuto/>
              <w:default w:val="0"/>
            </w:checkBox>
          </w:ffData>
        </w:fldChar>
      </w:r>
      <w:bookmarkStart w:id="47" w:name="Check36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47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I'm struggling to improve</w:t>
      </w:r>
    </w:p>
    <w:p w14:paraId="65271EEE" w14:textId="4EAF281E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37"/>
            <w:enabled/>
            <w:calcOnExit w:val="0"/>
            <w:checkBox>
              <w:sizeAuto/>
              <w:default w:val="0"/>
            </w:checkBox>
          </w:ffData>
        </w:fldChar>
      </w:r>
      <w:bookmarkStart w:id="48" w:name="Check37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48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M</w:t>
      </w:r>
      <w:r w:rsidR="00CF1AB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y m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orale is low</w:t>
      </w:r>
    </w:p>
    <w:p w14:paraId="28DA8BA5" w14:textId="6C53A9A9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38"/>
            <w:enabled/>
            <w:calcOnExit w:val="0"/>
            <w:checkBox>
              <w:sizeAuto/>
              <w:default w:val="0"/>
            </w:checkBox>
          </w:ffData>
        </w:fldChar>
      </w:r>
      <w:bookmarkStart w:id="49" w:name="Check38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49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M</w:t>
      </w:r>
      <w:r w:rsidR="00CF1ABF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y m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orale is high</w:t>
      </w:r>
    </w:p>
    <w:p w14:paraId="632C0418" w14:textId="49D8B590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39"/>
            <w:enabled/>
            <w:calcOnExit w:val="0"/>
            <w:checkBox>
              <w:sizeAuto/>
              <w:default w:val="0"/>
            </w:checkBox>
          </w:ffData>
        </w:fldChar>
      </w:r>
      <w:bookmarkStart w:id="50" w:name="Check39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50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="00CE1E57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Clients ghosting me is frustrating</w:t>
      </w:r>
    </w:p>
    <w:p w14:paraId="2AA5EDAD" w14:textId="69FC74D0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bookmarkStart w:id="51" w:name="Check40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51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="00CE1E57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I am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struggling to scale</w:t>
      </w:r>
      <w:r w:rsidR="00655CB8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up my business</w:t>
      </w:r>
    </w:p>
    <w:p w14:paraId="3A9BE156" w14:textId="4B0BC1C6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41"/>
            <w:enabled/>
            <w:calcOnExit w:val="0"/>
            <w:checkBox>
              <w:sizeAuto/>
              <w:default w:val="0"/>
            </w:checkBox>
          </w:ffData>
        </w:fldChar>
      </w:r>
      <w:bookmarkStart w:id="52" w:name="Check41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52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="00CE1E57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I am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strong</w:t>
      </w:r>
      <w:r w:rsidR="00CE1E57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and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stable</w:t>
      </w:r>
    </w:p>
    <w:p w14:paraId="092071C5" w14:textId="77777777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</w:p>
    <w:p w14:paraId="3CB937A8" w14:textId="77777777" w:rsidR="000633CA" w:rsidRPr="000633CA" w:rsidRDefault="000633CA" w:rsidP="000633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SECTION 4: Your Coaching &amp; Development Background</w:t>
      </w:r>
    </w:p>
    <w:p w14:paraId="2898FE80" w14:textId="77777777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</w:p>
    <w:p w14:paraId="10683F82" w14:textId="7B1BD192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1</w:t>
      </w:r>
      <w:r w:rsidR="00CE1E57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1</w:t>
      </w: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. Have you received formal sales training?</w:t>
      </w:r>
    </w:p>
    <w:p w14:paraId="0A590AE3" w14:textId="536F696C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42"/>
            <w:enabled/>
            <w:calcOnExit w:val="0"/>
            <w:checkBox>
              <w:sizeAuto/>
              <w:default w:val="0"/>
            </w:checkBox>
          </w:ffData>
        </w:fldChar>
      </w:r>
      <w:bookmarkStart w:id="53" w:name="Check42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53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Yes, extensive training</w:t>
      </w:r>
    </w:p>
    <w:p w14:paraId="150363D6" w14:textId="456AC1AB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43"/>
            <w:enabled/>
            <w:calcOnExit w:val="0"/>
            <w:checkBox>
              <w:sizeAuto/>
              <w:default w:val="0"/>
            </w:checkBox>
          </w:ffData>
        </w:fldChar>
      </w:r>
      <w:bookmarkStart w:id="54" w:name="Check43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54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Yes, some training</w:t>
      </w:r>
    </w:p>
    <w:p w14:paraId="3E19B327" w14:textId="179402E8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44"/>
            <w:enabled/>
            <w:calcOnExit w:val="0"/>
            <w:checkBox>
              <w:sizeAuto/>
              <w:default w:val="0"/>
            </w:checkBox>
          </w:ffData>
        </w:fldChar>
      </w:r>
      <w:bookmarkStart w:id="55" w:name="Check44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55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Minimal training</w:t>
      </w:r>
    </w:p>
    <w:p w14:paraId="7AFAB1A9" w14:textId="0C17DE4E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45"/>
            <w:enabled/>
            <w:calcOnExit w:val="0"/>
            <w:checkBox>
              <w:sizeAuto/>
              <w:default w:val="0"/>
            </w:checkBox>
          </w:ffData>
        </w:fldChar>
      </w:r>
      <w:bookmarkStart w:id="56" w:name="Check45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56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No, I learned on the job</w:t>
      </w:r>
    </w:p>
    <w:p w14:paraId="7E7EA012" w14:textId="3264E101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46"/>
            <w:enabled/>
            <w:calcOnExit w:val="0"/>
            <w:checkBox>
              <w:sizeAuto/>
              <w:default w:val="0"/>
            </w:checkBox>
          </w:ffData>
        </w:fldChar>
      </w:r>
      <w:bookmarkStart w:id="57" w:name="Check46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57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I'm currently in training</w:t>
      </w:r>
    </w:p>
    <w:p w14:paraId="5ACFC028" w14:textId="77777777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</w:p>
    <w:p w14:paraId="6F0BB4D7" w14:textId="45491279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1</w:t>
      </w:r>
      <w:r w:rsidR="00CE1E57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2</w:t>
      </w: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. Have you worked with a sales coach or mentor before?</w:t>
      </w:r>
    </w:p>
    <w:p w14:paraId="2F25950B" w14:textId="514EFD3A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47"/>
            <w:enabled/>
            <w:calcOnExit w:val="0"/>
            <w:checkBox>
              <w:sizeAuto/>
              <w:default w:val="0"/>
            </w:checkBox>
          </w:ffData>
        </w:fldChar>
      </w:r>
      <w:bookmarkStart w:id="58" w:name="Check47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58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Yes, currently working with one</w:t>
      </w:r>
    </w:p>
    <w:p w14:paraId="4FD38111" w14:textId="20BB8A7D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48"/>
            <w:enabled/>
            <w:calcOnExit w:val="0"/>
            <w:checkBox>
              <w:sizeAuto/>
              <w:default w:val="0"/>
            </w:checkBox>
          </w:ffData>
        </w:fldChar>
      </w:r>
      <w:bookmarkStart w:id="59" w:name="Check48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59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Yes, in the past</w:t>
      </w:r>
    </w:p>
    <w:p w14:paraId="000B3A41" w14:textId="630046F4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bookmarkStart w:id="60" w:name="Check49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60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No, never</w:t>
      </w:r>
    </w:p>
    <w:p w14:paraId="49C67141" w14:textId="731F8D7F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50"/>
            <w:enabled/>
            <w:calcOnExit w:val="0"/>
            <w:checkBox>
              <w:sizeAuto/>
              <w:default w:val="0"/>
            </w:checkBox>
          </w:ffData>
        </w:fldChar>
      </w:r>
      <w:bookmarkStart w:id="61" w:name="Check50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61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I've read books/taken courses but no personal coaching</w:t>
      </w:r>
    </w:p>
    <w:p w14:paraId="5CF3B9CF" w14:textId="77777777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</w:p>
    <w:p w14:paraId="0D2C1098" w14:textId="57FE1642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lastRenderedPageBreak/>
        <w:t>1</w:t>
      </w:r>
      <w:r w:rsidR="00CE1E57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3</w:t>
      </w: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. What's your preferred learning style?</w:t>
      </w:r>
    </w:p>
    <w:p w14:paraId="6E855B40" w14:textId="6DD640EB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51"/>
            <w:enabled/>
            <w:calcOnExit w:val="0"/>
            <w:checkBox>
              <w:sizeAuto/>
              <w:default w:val="0"/>
            </w:checkBox>
          </w:ffData>
        </w:fldChar>
      </w:r>
      <w:bookmarkStart w:id="62" w:name="Check51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62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I need immediate answers to specific situations</w:t>
      </w:r>
    </w:p>
    <w:p w14:paraId="0D0AA3C2" w14:textId="1C56CDC6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52"/>
            <w:enabled/>
            <w:calcOnExit w:val="0"/>
            <w:checkBox>
              <w:sizeAuto/>
              <w:default w:val="0"/>
            </w:checkBox>
          </w:ffData>
        </w:fldChar>
      </w:r>
      <w:bookmarkStart w:id="63" w:name="Check52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63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I prefer structured learning with frameworks</w:t>
      </w:r>
    </w:p>
    <w:p w14:paraId="6C39068A" w14:textId="75E3C142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53"/>
            <w:enabled/>
            <w:calcOnExit w:val="0"/>
            <w:checkBox>
              <w:sizeAuto/>
              <w:default w:val="0"/>
            </w:checkBox>
          </w:ffData>
        </w:fldChar>
      </w:r>
      <w:bookmarkStart w:id="64" w:name="Check53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64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I learn best through examples and stories</w:t>
      </w:r>
    </w:p>
    <w:p w14:paraId="62BCDDC2" w14:textId="3EC24055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54"/>
            <w:enabled/>
            <w:calcOnExit w:val="0"/>
            <w:checkBox>
              <w:sizeAuto/>
              <w:default w:val="0"/>
            </w:checkBox>
          </w:ffData>
        </w:fldChar>
      </w:r>
      <w:bookmarkStart w:id="65" w:name="Check54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65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I like to explore ideas through conversation</w:t>
      </w:r>
    </w:p>
    <w:p w14:paraId="7EE79344" w14:textId="0EA54274" w:rsidR="00B80E48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55"/>
            <w:enabled/>
            <w:calcOnExit w:val="0"/>
            <w:checkBox>
              <w:sizeAuto/>
              <w:default w:val="0"/>
            </w:checkBox>
          </w:ffData>
        </w:fldChar>
      </w:r>
      <w:bookmarkStart w:id="66" w:name="Check55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66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I want tactical scripts and specific languag</w:t>
      </w:r>
      <w:r w:rsidR="00B80E48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e</w:t>
      </w:r>
    </w:p>
    <w:p w14:paraId="792AED69" w14:textId="77777777" w:rsidR="00B80E48" w:rsidRDefault="00B80E48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</w:p>
    <w:p w14:paraId="5E1714FA" w14:textId="77777777" w:rsidR="00B80E48" w:rsidRPr="000633CA" w:rsidRDefault="00B80E48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</w:p>
    <w:p w14:paraId="0E1980EB" w14:textId="08FD1FDE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1</w:t>
      </w:r>
      <w:r w:rsidR="00CE1E57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4</w:t>
      </w: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. How do you typically seek help when facing a </w:t>
      </w:r>
      <w:r w:rsidR="00CE1E57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sales </w:t>
      </w: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challenge?</w:t>
      </w:r>
    </w:p>
    <w:p w14:paraId="03737E53" w14:textId="052A3587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56"/>
            <w:enabled/>
            <w:calcOnExit w:val="0"/>
            <w:checkBox>
              <w:sizeAuto/>
              <w:default w:val="0"/>
            </w:checkBox>
          </w:ffData>
        </w:fldChar>
      </w:r>
      <w:bookmarkStart w:id="67" w:name="Check56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67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Google it / search online</w:t>
      </w:r>
    </w:p>
    <w:p w14:paraId="00C1DAE9" w14:textId="398196B2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57"/>
            <w:enabled/>
            <w:calcOnExit w:val="0"/>
            <w:checkBox>
              <w:sizeAuto/>
              <w:default w:val="0"/>
            </w:checkBox>
          </w:ffData>
        </w:fldChar>
      </w:r>
      <w:bookmarkStart w:id="68" w:name="Check57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68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Ask my </w:t>
      </w:r>
      <w:r w:rsidR="00CE1E57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manager</w:t>
      </w:r>
    </w:p>
    <w:p w14:paraId="27F7C093" w14:textId="0E3EAF43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58"/>
            <w:enabled/>
            <w:calcOnExit w:val="0"/>
            <w:checkBox>
              <w:sizeAuto/>
              <w:default w:val="0"/>
            </w:checkBox>
          </w:ffData>
        </w:fldChar>
      </w:r>
      <w:bookmarkStart w:id="69" w:name="Check58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69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Talk to peer </w:t>
      </w:r>
      <w:r w:rsidR="00CE1E57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salespersons</w:t>
      </w:r>
    </w:p>
    <w:p w14:paraId="66A391C5" w14:textId="5FF0DE18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59"/>
            <w:enabled/>
            <w:calcOnExit w:val="0"/>
            <w:checkBox>
              <w:sizeAuto/>
              <w:default w:val="0"/>
            </w:checkBox>
          </w:ffData>
        </w:fldChar>
      </w:r>
      <w:bookmarkStart w:id="70" w:name="Check59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70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Read books or articles</w:t>
      </w:r>
    </w:p>
    <w:p w14:paraId="2C1C0F67" w14:textId="152BC485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60"/>
            <w:enabled/>
            <w:calcOnExit w:val="0"/>
            <w:checkBox>
              <w:sizeAuto/>
              <w:default w:val="0"/>
            </w:checkBox>
          </w:ffData>
        </w:fldChar>
      </w:r>
      <w:bookmarkStart w:id="71" w:name="Check60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71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Wing it based on instinct</w:t>
      </w:r>
    </w:p>
    <w:p w14:paraId="4B87BE48" w14:textId="18FB3C2E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61"/>
            <w:enabled/>
            <w:calcOnExit w:val="0"/>
            <w:checkBox>
              <w:sizeAuto/>
              <w:default w:val="0"/>
            </w:checkBox>
          </w:ffData>
        </w:fldChar>
      </w:r>
      <w:bookmarkStart w:id="72" w:name="Check61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72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Avoid the issue and hope it resolves itself</w:t>
      </w:r>
    </w:p>
    <w:p w14:paraId="319B9E28" w14:textId="61E1D94B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62"/>
            <w:enabled/>
            <w:calcOnExit w:val="0"/>
            <w:checkBox>
              <w:sizeAuto/>
              <w:default w:val="0"/>
            </w:checkBox>
          </w:ffData>
        </w:fldChar>
      </w:r>
      <w:bookmarkStart w:id="73" w:name="Check62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73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Other: </w:t>
      </w:r>
      <w:r w:rsidR="00FD42F9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begin">
          <w:ffData>
            <w:name w:val="Text20"/>
            <w:enabled/>
            <w:calcOnExit w:val="0"/>
            <w:textInput/>
          </w:ffData>
        </w:fldChar>
      </w:r>
      <w:bookmarkStart w:id="74" w:name="Text20"/>
      <w:r w:rsidR="00FD42F9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instrText xml:space="preserve"> FORMTEXT </w:instrText>
      </w:r>
      <w:r w:rsidR="00FD42F9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FD42F9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FD42F9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FD42F9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FD42F9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FD42F9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end"/>
      </w:r>
      <w:bookmarkEnd w:id="74"/>
    </w:p>
    <w:p w14:paraId="3A0F41BE" w14:textId="77777777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</w:p>
    <w:p w14:paraId="7659EE5C" w14:textId="77777777" w:rsidR="000633CA" w:rsidRPr="000633CA" w:rsidRDefault="000633CA" w:rsidP="000633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SECTION 5: What Success Looks Like for You</w:t>
      </w:r>
    </w:p>
    <w:p w14:paraId="731A458A" w14:textId="77777777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</w:p>
    <w:p w14:paraId="368A0EAE" w14:textId="4C16AFED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1</w:t>
      </w:r>
      <w:r w:rsidR="00CE1E57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5</w:t>
      </w: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. What would need to happen in the next 90 days for you to consider coaching with jamesheidema-ai a success?</w:t>
      </w:r>
    </w:p>
    <w:p w14:paraId="0BBDABF4" w14:textId="438BAC70" w:rsidR="000633CA" w:rsidRPr="000633CA" w:rsidRDefault="00FD42F9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begin">
          <w:ffData>
            <w:name w:val="Text21"/>
            <w:enabled/>
            <w:calcOnExit w:val="0"/>
            <w:textInput/>
          </w:ffData>
        </w:fldChar>
      </w:r>
      <w:bookmarkStart w:id="75" w:name="Text21"/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instrText xml:space="preserve"> FORMTEXT </w:instrText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separate"/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end"/>
      </w:r>
      <w:bookmarkEnd w:id="75"/>
    </w:p>
    <w:p w14:paraId="01542469" w14:textId="77777777" w:rsidR="00B80E48" w:rsidRDefault="00B80E48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</w:pPr>
    </w:p>
    <w:p w14:paraId="200589E7" w14:textId="379018FD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1</w:t>
      </w:r>
      <w:r w:rsidR="00CE1E57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6</w:t>
      </w: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. If you could wave a magic wand and improve ONE thing about your sales immediately, what would it be?</w:t>
      </w:r>
    </w:p>
    <w:p w14:paraId="0DCE6E7F" w14:textId="77777777" w:rsidR="00FD42F9" w:rsidRDefault="00FD42F9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begin">
          <w:ffData>
            <w:name w:val="Text22"/>
            <w:enabled/>
            <w:calcOnExit w:val="0"/>
            <w:textInput/>
          </w:ffData>
        </w:fldChar>
      </w:r>
      <w:bookmarkStart w:id="76" w:name="Text22"/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instrText xml:space="preserve"> FORMTEXT </w:instrText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separate"/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end"/>
      </w:r>
      <w:bookmarkEnd w:id="76"/>
    </w:p>
    <w:p w14:paraId="32130263" w14:textId="77777777" w:rsidR="00B80E48" w:rsidRDefault="00B80E48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</w:pPr>
    </w:p>
    <w:p w14:paraId="7D727356" w14:textId="6FF42015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1</w:t>
      </w:r>
      <w:r w:rsidR="00CE1E57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7</w:t>
      </w: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. What specific skills or capabilities do you most want to develop? (Rank your top 3: 1 = highest priority)</w:t>
      </w:r>
    </w:p>
    <w:p w14:paraId="2ABFB204" w14:textId="77777777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</w:p>
    <w:p w14:paraId="171CFC07" w14:textId="6AB024C6" w:rsidR="000633CA" w:rsidRPr="000633CA" w:rsidRDefault="00FD42F9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begin">
          <w:ffData>
            <w:name w:val="Text23"/>
            <w:enabled/>
            <w:calcOnExit w:val="0"/>
            <w:textInput/>
          </w:ffData>
        </w:fldChar>
      </w:r>
      <w:bookmarkStart w:id="77" w:name="Text23"/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instrText xml:space="preserve"> FORMTEXT </w:instrText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separate"/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end"/>
      </w:r>
      <w:bookmarkEnd w:id="77"/>
      <w:r w:rsidR="000633CA"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="00CE1E57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D</w:t>
      </w:r>
      <w:r w:rsidR="000633CA"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eveloping my </w:t>
      </w:r>
      <w:r w:rsidR="00CE1E57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knowledge, skills and abilities</w:t>
      </w:r>
      <w:r w:rsidR="000633CA"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</w:p>
    <w:p w14:paraId="4DFD5157" w14:textId="313F749E" w:rsidR="000633CA" w:rsidRPr="000633CA" w:rsidRDefault="00FD42F9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begin">
          <w:ffData>
            <w:name w:val="Text24"/>
            <w:enabled/>
            <w:calcOnExit w:val="0"/>
            <w:textInput/>
          </w:ffData>
        </w:fldChar>
      </w:r>
      <w:bookmarkStart w:id="78" w:name="Text24"/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instrText xml:space="preserve"> FORMTEXT </w:instrText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separate"/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end"/>
      </w:r>
      <w:bookmarkEnd w:id="78"/>
      <w:r w:rsidR="000633CA"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Having difficult conversations with confidence  </w:t>
      </w:r>
    </w:p>
    <w:p w14:paraId="0A26444F" w14:textId="088365ED" w:rsidR="000633CA" w:rsidRPr="000633CA" w:rsidRDefault="00FD42F9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begin">
          <w:ffData>
            <w:name w:val="Text25"/>
            <w:enabled/>
            <w:calcOnExit w:val="0"/>
            <w:textInput/>
          </w:ffData>
        </w:fldChar>
      </w:r>
      <w:bookmarkStart w:id="79" w:name="Text25"/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instrText xml:space="preserve"> FORMTEXT </w:instrText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separate"/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end"/>
      </w:r>
      <w:bookmarkEnd w:id="79"/>
      <w:r w:rsidR="000633CA"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Strategic planning and </w:t>
      </w:r>
      <w:r w:rsidR="00CE1E57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business</w:t>
      </w:r>
      <w:r w:rsidR="000633CA"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management  </w:t>
      </w:r>
    </w:p>
    <w:p w14:paraId="79174C09" w14:textId="5DB6395C" w:rsidR="000633CA" w:rsidRPr="000633CA" w:rsidRDefault="00FD42F9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begin">
          <w:ffData>
            <w:name w:val="Text26"/>
            <w:enabled/>
            <w:calcOnExit w:val="0"/>
            <w:textInput/>
          </w:ffData>
        </w:fldChar>
      </w:r>
      <w:bookmarkStart w:id="80" w:name="Text26"/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instrText xml:space="preserve"> FORMTEXT </w:instrText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separate"/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end"/>
      </w:r>
      <w:bookmarkEnd w:id="80"/>
      <w:r w:rsidR="000633CA"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Time management and prioritization  </w:t>
      </w:r>
    </w:p>
    <w:p w14:paraId="0DCCDE19" w14:textId="4C1DE484" w:rsidR="000633CA" w:rsidRPr="000633CA" w:rsidRDefault="00FD42F9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begin">
          <w:ffData>
            <w:name w:val="Text27"/>
            <w:enabled/>
            <w:calcOnExit w:val="0"/>
            <w:textInput/>
          </w:ffData>
        </w:fldChar>
      </w:r>
      <w:bookmarkStart w:id="81" w:name="Text27"/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instrText xml:space="preserve"> FORMTEXT </w:instrText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separate"/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end"/>
      </w:r>
      <w:bookmarkEnd w:id="81"/>
      <w:r w:rsidR="000633CA"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="00CE1E57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Finding internal and external</w:t>
      </w:r>
      <w:r w:rsidR="000633CA"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motivation  </w:t>
      </w:r>
    </w:p>
    <w:p w14:paraId="07711D0F" w14:textId="11FE7317" w:rsidR="000633CA" w:rsidRPr="000633CA" w:rsidRDefault="00FD42F9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begin">
          <w:ffData>
            <w:name w:val="Text28"/>
            <w:enabled/>
            <w:calcOnExit w:val="0"/>
            <w:textInput/>
          </w:ffData>
        </w:fldChar>
      </w:r>
      <w:bookmarkStart w:id="82" w:name="Text28"/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instrText xml:space="preserve"> FORMTEXT </w:instrText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separate"/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end"/>
      </w:r>
      <w:bookmarkEnd w:id="82"/>
      <w:r w:rsidR="000633CA"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="00CE1E57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Finding quality referrals</w:t>
      </w:r>
      <w:r w:rsidR="000633CA"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 </w:t>
      </w:r>
    </w:p>
    <w:p w14:paraId="19746FDD" w14:textId="62F7536C" w:rsidR="000633CA" w:rsidRPr="000633CA" w:rsidRDefault="00FD42F9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begin">
          <w:ffData>
            <w:name w:val="Text29"/>
            <w:enabled/>
            <w:calcOnExit w:val="0"/>
            <w:textInput/>
          </w:ffData>
        </w:fldChar>
      </w:r>
      <w:bookmarkStart w:id="83" w:name="Text29"/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instrText xml:space="preserve"> FORMTEXT </w:instrText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separate"/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end"/>
      </w:r>
      <w:bookmarkEnd w:id="83"/>
      <w:r w:rsidR="000633CA"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Improving my own closing skills  </w:t>
      </w:r>
    </w:p>
    <w:p w14:paraId="22F43998" w14:textId="7BEEEBC8" w:rsidR="000633CA" w:rsidRPr="000633CA" w:rsidRDefault="00FD42F9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begin">
          <w:ffData>
            <w:name w:val="Text30"/>
            <w:enabled/>
            <w:calcOnExit w:val="0"/>
            <w:textInput/>
          </w:ffData>
        </w:fldChar>
      </w:r>
      <w:bookmarkStart w:id="84" w:name="Text30"/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instrText xml:space="preserve"> FORMTEXT </w:instrText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separate"/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end"/>
      </w:r>
      <w:bookmarkEnd w:id="84"/>
      <w:r w:rsidR="000633CA"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="00CE1E57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Improving my activity</w:t>
      </w:r>
      <w:r w:rsidR="000633CA"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management  </w:t>
      </w:r>
    </w:p>
    <w:p w14:paraId="0E523A90" w14:textId="54BCAF8D" w:rsidR="000633CA" w:rsidRPr="000633CA" w:rsidRDefault="00FD42F9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begin">
          <w:ffData>
            <w:name w:val="Text31"/>
            <w:enabled/>
            <w:calcOnExit w:val="0"/>
            <w:textInput/>
          </w:ffData>
        </w:fldChar>
      </w:r>
      <w:bookmarkStart w:id="85" w:name="Text31"/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instrText xml:space="preserve"> FORMTEXT </w:instrText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separate"/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end"/>
      </w:r>
      <w:bookmarkEnd w:id="85"/>
      <w:r w:rsidR="000633CA"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="00CE1E57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I</w:t>
      </w:r>
      <w:r w:rsidR="000633CA"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nfluencing </w:t>
      </w:r>
      <w:r w:rsidR="00CE1E57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my clients</w:t>
      </w:r>
    </w:p>
    <w:p w14:paraId="039D5E96" w14:textId="0CC9D565" w:rsidR="000633CA" w:rsidRPr="000633CA" w:rsidRDefault="00FD42F9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begin">
          <w:ffData>
            <w:name w:val="Text32"/>
            <w:enabled/>
            <w:calcOnExit w:val="0"/>
            <w:textInput/>
          </w:ffData>
        </w:fldChar>
      </w:r>
      <w:bookmarkStart w:id="86" w:name="Text32"/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instrText xml:space="preserve"> FORMTEXT </w:instrText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separate"/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end"/>
      </w:r>
      <w:bookmarkEnd w:id="86"/>
      <w:r w:rsidR="000633CA"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Handling objections and overcoming resistance  </w:t>
      </w:r>
    </w:p>
    <w:p w14:paraId="474263C7" w14:textId="6D7F3ACB" w:rsidR="000633CA" w:rsidRPr="000633CA" w:rsidRDefault="00FD42F9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begin">
          <w:ffData>
            <w:name w:val="Text33"/>
            <w:enabled/>
            <w:calcOnExit w:val="0"/>
            <w:textInput/>
          </w:ffData>
        </w:fldChar>
      </w:r>
      <w:bookmarkStart w:id="87" w:name="Text33"/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instrText xml:space="preserve"> FORMTEXT </w:instrText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separate"/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end"/>
      </w:r>
      <w:bookmarkEnd w:id="87"/>
      <w:r w:rsidR="000633CA"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Work-life balance and stress management  </w:t>
      </w:r>
    </w:p>
    <w:p w14:paraId="58FAA77A" w14:textId="6D73C467" w:rsidR="000633CA" w:rsidRPr="000633CA" w:rsidRDefault="00FD42F9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begin">
          <w:ffData>
            <w:name w:val="Text34"/>
            <w:enabled/>
            <w:calcOnExit w:val="0"/>
            <w:textInput/>
          </w:ffData>
        </w:fldChar>
      </w:r>
      <w:bookmarkStart w:id="88" w:name="Text34"/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instrText xml:space="preserve"> FORMTEXT </w:instrText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separate"/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end"/>
      </w:r>
      <w:bookmarkEnd w:id="88"/>
      <w:r w:rsidR="000633CA"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="00CE1E57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Adopting</w:t>
      </w:r>
      <w:r w:rsidR="000633CA"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change and transformation  </w:t>
      </w:r>
    </w:p>
    <w:p w14:paraId="22F7D986" w14:textId="77777777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</w:p>
    <w:p w14:paraId="1960BA3B" w14:textId="77777777" w:rsidR="000633CA" w:rsidRPr="000633CA" w:rsidRDefault="000633CA" w:rsidP="000633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lastRenderedPageBreak/>
        <w:t>SECTION 6: Your Immediate Needs</w:t>
      </w:r>
    </w:p>
    <w:p w14:paraId="2ED52707" w14:textId="77777777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</w:p>
    <w:p w14:paraId="4246F6DC" w14:textId="5640006F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1</w:t>
      </w:r>
      <w:r w:rsidR="00CE1E57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8</w:t>
      </w: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. I plan to use jamesheidema-ai primarily for:</w:t>
      </w:r>
    </w:p>
    <w:p w14:paraId="37791C0E" w14:textId="5BEF8D80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63"/>
            <w:enabled/>
            <w:calcOnExit w:val="0"/>
            <w:checkBox>
              <w:sizeAuto/>
              <w:default w:val="0"/>
            </w:checkBox>
          </w:ffData>
        </w:fldChar>
      </w:r>
      <w:bookmarkStart w:id="89" w:name="Check63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89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Real-time coaching on situations I'm facing today</w:t>
      </w:r>
    </w:p>
    <w:p w14:paraId="3C361F86" w14:textId="3ACBB53C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64"/>
            <w:enabled/>
            <w:calcOnExit w:val="0"/>
            <w:checkBox>
              <w:sizeAuto/>
              <w:default w:val="0"/>
            </w:checkBox>
          </w:ffData>
        </w:fldChar>
      </w:r>
      <w:bookmarkStart w:id="90" w:name="Check64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90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Developing long-term </w:t>
      </w:r>
      <w:r w:rsidR="00CE1E57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sales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skills</w:t>
      </w:r>
    </w:p>
    <w:p w14:paraId="03643ABD" w14:textId="0B6FF6E3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65"/>
            <w:enabled/>
            <w:calcOnExit w:val="0"/>
            <w:checkBox>
              <w:sizeAuto/>
              <w:default w:val="0"/>
            </w:checkBox>
          </w:ffData>
        </w:fldChar>
      </w:r>
      <w:bookmarkStart w:id="91" w:name="Check65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91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Getting unstuck on specific deals or people issues</w:t>
      </w:r>
    </w:p>
    <w:p w14:paraId="372E1D15" w14:textId="683EE8CD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66"/>
            <w:enabled/>
            <w:calcOnExit w:val="0"/>
            <w:checkBox>
              <w:sizeAuto/>
              <w:default w:val="0"/>
            </w:checkBox>
          </w:ffData>
        </w:fldChar>
      </w:r>
      <w:bookmarkStart w:id="92" w:name="Check66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92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Learning frameworks and best practices</w:t>
      </w:r>
    </w:p>
    <w:p w14:paraId="7F1E7FD9" w14:textId="151A51CA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67"/>
            <w:enabled/>
            <w:calcOnExit w:val="0"/>
            <w:checkBox>
              <w:sizeAuto/>
              <w:default w:val="0"/>
            </w:checkBox>
          </w:ffData>
        </w:fldChar>
      </w:r>
      <w:bookmarkStart w:id="93" w:name="Check67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93"/>
      <w:r w:rsidR="00655CB8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Having a thinking partner to talk through decisions</w:t>
      </w:r>
    </w:p>
    <w:p w14:paraId="501BA423" w14:textId="2DC08062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68"/>
            <w:enabled/>
            <w:calcOnExit w:val="0"/>
            <w:checkBox>
              <w:sizeAuto/>
              <w:default w:val="0"/>
            </w:checkBox>
          </w:ffData>
        </w:fldChar>
      </w:r>
      <w:bookmarkStart w:id="94" w:name="Check68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94"/>
      <w:r w:rsidR="00655CB8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All of the above</w:t>
      </w:r>
    </w:p>
    <w:p w14:paraId="4F74B9BE" w14:textId="77777777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</w:p>
    <w:p w14:paraId="4C067E7F" w14:textId="79D0F170" w:rsidR="000633CA" w:rsidRPr="000633CA" w:rsidRDefault="00CE1E57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19</w:t>
      </w:r>
      <w:r w:rsidR="000633CA"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. How often do you anticipate using jamesheidema-ai?</w:t>
      </w:r>
    </w:p>
    <w:p w14:paraId="302FAB20" w14:textId="304B5566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69"/>
            <w:enabled/>
            <w:calcOnExit w:val="0"/>
            <w:checkBox>
              <w:sizeAuto/>
              <w:default w:val="0"/>
            </w:checkBox>
          </w:ffData>
        </w:fldChar>
      </w:r>
      <w:bookmarkStart w:id="95" w:name="Check69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95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Daily</w:t>
      </w:r>
    </w:p>
    <w:p w14:paraId="2FC4AE10" w14:textId="551801CB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70"/>
            <w:enabled/>
            <w:calcOnExit w:val="0"/>
            <w:checkBox>
              <w:sizeAuto/>
              <w:default w:val="0"/>
            </w:checkBox>
          </w:ffData>
        </w:fldChar>
      </w:r>
      <w:bookmarkStart w:id="96" w:name="Check70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96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2-3 times per week</w:t>
      </w:r>
    </w:p>
    <w:p w14:paraId="27566193" w14:textId="1509BD7D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71"/>
            <w:enabled/>
            <w:calcOnExit w:val="0"/>
            <w:checkBox>
              <w:sizeAuto/>
              <w:default w:val="0"/>
            </w:checkBox>
          </w:ffData>
        </w:fldChar>
      </w:r>
      <w:bookmarkStart w:id="97" w:name="Check71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97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Weekly</w:t>
      </w:r>
    </w:p>
    <w:p w14:paraId="37E9FC00" w14:textId="5B6AEE78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72"/>
            <w:enabled/>
            <w:calcOnExit w:val="0"/>
            <w:checkBox>
              <w:sizeAuto/>
              <w:default w:val="0"/>
            </w:checkBox>
          </w:ffData>
        </w:fldChar>
      </w:r>
      <w:bookmarkStart w:id="98" w:name="Check72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98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A few times per month</w:t>
      </w:r>
    </w:p>
    <w:p w14:paraId="26755D4D" w14:textId="7D6F20E2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73"/>
            <w:enabled/>
            <w:calcOnExit w:val="0"/>
            <w:checkBox>
              <w:sizeAuto/>
              <w:default w:val="0"/>
            </w:checkBox>
          </w:ffData>
        </w:fldChar>
      </w:r>
      <w:bookmarkStart w:id="99" w:name="Check73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99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Only when I have specific urgent issues</w:t>
      </w:r>
    </w:p>
    <w:p w14:paraId="7F890984" w14:textId="0C76D7D9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74"/>
            <w:enabled/>
            <w:calcOnExit w:val="0"/>
            <w:checkBox>
              <w:sizeAuto/>
              <w:default w:val="0"/>
            </w:checkBox>
          </w:ffData>
        </w:fldChar>
      </w:r>
      <w:bookmarkStart w:id="100" w:name="Check74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100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Not sure yet</w:t>
      </w:r>
    </w:p>
    <w:p w14:paraId="473F1626" w14:textId="77777777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</w:p>
    <w:p w14:paraId="5A4179C2" w14:textId="1349A494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2</w:t>
      </w:r>
      <w:r w:rsidR="00CE1E57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0</w:t>
      </w: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. What time of day are you most likely to need coaching support?</w:t>
      </w:r>
    </w:p>
    <w:p w14:paraId="1CE8EC08" w14:textId="0735A6A0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75"/>
            <w:enabled/>
            <w:calcOnExit w:val="0"/>
            <w:checkBox>
              <w:sizeAuto/>
              <w:default w:val="0"/>
            </w:checkBox>
          </w:ffData>
        </w:fldChar>
      </w:r>
      <w:bookmarkStart w:id="101" w:name="Check75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101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Early morning (before 9am)</w:t>
      </w:r>
    </w:p>
    <w:p w14:paraId="2EB3BF9B" w14:textId="6D495C2A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76"/>
            <w:enabled/>
            <w:calcOnExit w:val="0"/>
            <w:checkBox>
              <w:sizeAuto/>
              <w:default w:val="0"/>
            </w:checkBox>
          </w:ffData>
        </w:fldChar>
      </w:r>
      <w:bookmarkStart w:id="102" w:name="Check76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102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During work hours (9am-5pm)</w:t>
      </w:r>
    </w:p>
    <w:p w14:paraId="40CA68D6" w14:textId="60B56352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77"/>
            <w:enabled/>
            <w:calcOnExit w:val="0"/>
            <w:checkBox>
              <w:sizeAuto/>
              <w:default w:val="0"/>
            </w:checkBox>
          </w:ffData>
        </w:fldChar>
      </w:r>
      <w:bookmarkStart w:id="103" w:name="Check77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103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Evening (5pm-9pm)</w:t>
      </w:r>
    </w:p>
    <w:p w14:paraId="3024B72E" w14:textId="27AC9C9A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78"/>
            <w:enabled/>
            <w:calcOnExit w:val="0"/>
            <w:checkBox>
              <w:sizeAuto/>
              <w:default w:val="0"/>
            </w:checkBox>
          </w:ffData>
        </w:fldChar>
      </w:r>
      <w:bookmarkStart w:id="104" w:name="Check78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104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Late night (after 9pm)</w:t>
      </w:r>
    </w:p>
    <w:p w14:paraId="0B942699" w14:textId="4B4BDC28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79"/>
            <w:enabled/>
            <w:calcOnExit w:val="0"/>
            <w:checkBox>
              <w:sizeAuto/>
              <w:default w:val="0"/>
            </w:checkBox>
          </w:ffData>
        </w:fldChar>
      </w:r>
      <w:bookmarkStart w:id="105" w:name="Check79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105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Varies widely</w:t>
      </w:r>
    </w:p>
    <w:p w14:paraId="4D99689D" w14:textId="77777777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</w:p>
    <w:p w14:paraId="114F2F3F" w14:textId="77777777" w:rsidR="000633CA" w:rsidRPr="000633CA" w:rsidRDefault="000633CA" w:rsidP="000633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SECTION 7: Context That Will Help Your Coaching</w:t>
      </w:r>
    </w:p>
    <w:p w14:paraId="25D4400E" w14:textId="77777777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</w:p>
    <w:p w14:paraId="5AAA2D74" w14:textId="30B101BA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2</w:t>
      </w:r>
      <w:r w:rsidR="00CE1E57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1</w:t>
      </w: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. What does your organization value most in sales</w:t>
      </w:r>
      <w:r w:rsidR="00CE1E57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persons</w:t>
      </w: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?</w:t>
      </w:r>
    </w:p>
    <w:p w14:paraId="4D9EA936" w14:textId="57ABEFDB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80"/>
            <w:enabled/>
            <w:calcOnExit w:val="0"/>
            <w:checkBox>
              <w:sizeAuto/>
              <w:default w:val="0"/>
            </w:checkBox>
          </w:ffData>
        </w:fldChar>
      </w:r>
      <w:bookmarkStart w:id="106" w:name="Check80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106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Results above all else</w:t>
      </w:r>
    </w:p>
    <w:p w14:paraId="5ACE4FF0" w14:textId="14BB14ED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81"/>
            <w:enabled/>
            <w:calcOnExit w:val="0"/>
            <w:checkBox>
              <w:sizeAuto/>
              <w:default w:val="0"/>
            </w:checkBox>
          </w:ffData>
        </w:fldChar>
      </w:r>
      <w:bookmarkStart w:id="107" w:name="Check81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107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Developing </w:t>
      </w:r>
      <w:r w:rsidR="00CE1E57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knowledge, skills and abilities</w:t>
      </w:r>
    </w:p>
    <w:p w14:paraId="37DD836E" w14:textId="5F463BF7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82"/>
            <w:enabled/>
            <w:calcOnExit w:val="0"/>
            <w:checkBox>
              <w:sizeAuto/>
              <w:default w:val="0"/>
            </w:checkBox>
          </w:ffData>
        </w:fldChar>
      </w:r>
      <w:bookmarkStart w:id="108" w:name="Check82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108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Process adherence and </w:t>
      </w:r>
      <w:r w:rsidR="00CE1E57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mastering the profession</w:t>
      </w:r>
    </w:p>
    <w:p w14:paraId="4807D340" w14:textId="6D8B6540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83"/>
            <w:enabled/>
            <w:calcOnExit w:val="0"/>
            <w:checkBox>
              <w:sizeAuto/>
              <w:default w:val="0"/>
            </w:checkBox>
          </w:ffData>
        </w:fldChar>
      </w:r>
      <w:bookmarkStart w:id="109" w:name="Check83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109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="00CE1E57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Excellent customer service and retention</w:t>
      </w:r>
    </w:p>
    <w:p w14:paraId="6F40123E" w14:textId="50DDA306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84"/>
            <w:enabled/>
            <w:calcOnExit w:val="0"/>
            <w:checkBox>
              <w:sizeAuto/>
              <w:default w:val="0"/>
            </w:checkBox>
          </w:ffData>
        </w:fldChar>
      </w:r>
      <w:bookmarkStart w:id="110" w:name="Check84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110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="00CE1E57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Ethical business practices</w:t>
      </w:r>
    </w:p>
    <w:p w14:paraId="0808C61E" w14:textId="3068736A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- </w: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begin">
          <w:ffData>
            <w:name w:val="Check85"/>
            <w:enabled/>
            <w:calcOnExit w:val="0"/>
            <w:checkBox>
              <w:sizeAuto/>
              <w:default w:val="0"/>
            </w:checkBox>
          </w:ffData>
        </w:fldChar>
      </w:r>
      <w:bookmarkStart w:id="111" w:name="Check85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instrText xml:space="preserve"> FORMCHECKBOX </w:instrText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separate"/>
      </w:r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fldChar w:fldCharType="end"/>
      </w:r>
      <w:bookmarkEnd w:id="111"/>
      <w:r w:rsidR="00FD42F9">
        <w:rPr>
          <w:rFonts w:ascii="Helvetica" w:eastAsia="Times New Roman" w:hAnsi="Helvetica" w:cs="Menlo"/>
          <w:color w:val="A31515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Not sure / mixed messages</w:t>
      </w:r>
    </w:p>
    <w:p w14:paraId="20B868E8" w14:textId="77777777" w:rsidR="00FD42F9" w:rsidRDefault="00FD42F9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</w:pPr>
    </w:p>
    <w:p w14:paraId="02F43C3D" w14:textId="25FA423C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2</w:t>
      </w:r>
      <w:r w:rsidR="00CE1E57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2</w:t>
      </w: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. What's your biggest strength as a sales</w:t>
      </w:r>
      <w:r w:rsidR="00CE1E57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person</w:t>
      </w: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?</w:t>
      </w:r>
    </w:p>
    <w:p w14:paraId="20CFE876" w14:textId="5B12F983" w:rsidR="000633CA" w:rsidRPr="000633CA" w:rsidRDefault="00FD42F9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begin">
          <w:ffData>
            <w:name w:val="Text35"/>
            <w:enabled/>
            <w:calcOnExit w:val="0"/>
            <w:textInput/>
          </w:ffData>
        </w:fldChar>
      </w:r>
      <w:bookmarkStart w:id="112" w:name="Text35"/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instrText xml:space="preserve"> FORMTEXT </w:instrText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separate"/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end"/>
      </w:r>
      <w:bookmarkEnd w:id="112"/>
    </w:p>
    <w:p w14:paraId="538CFF29" w14:textId="77777777" w:rsidR="00B80E48" w:rsidRDefault="00B80E48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</w:pPr>
    </w:p>
    <w:p w14:paraId="52D2B104" w14:textId="72D38A33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2</w:t>
      </w:r>
      <w:r w:rsidR="00CE1E57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3</w:t>
      </w: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. What's the area where you're most likely to struggle or avoid action?</w:t>
      </w:r>
    </w:p>
    <w:p w14:paraId="5AD8EB00" w14:textId="1E0AA96F" w:rsidR="000633CA" w:rsidRPr="000633CA" w:rsidRDefault="00FD42F9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begin">
          <w:ffData>
            <w:name w:val="Text36"/>
            <w:enabled/>
            <w:calcOnExit w:val="0"/>
            <w:textInput/>
          </w:ffData>
        </w:fldChar>
      </w:r>
      <w:bookmarkStart w:id="113" w:name="Text36"/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instrText xml:space="preserve"> FORMTEXT </w:instrText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separate"/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end"/>
      </w:r>
      <w:bookmarkEnd w:id="113"/>
    </w:p>
    <w:p w14:paraId="4C448E87" w14:textId="77777777" w:rsidR="00B80E48" w:rsidRDefault="00B80E48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</w:pPr>
    </w:p>
    <w:p w14:paraId="2719938E" w14:textId="490BB2F2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lastRenderedPageBreak/>
        <w:t>2</w:t>
      </w:r>
      <w:r w:rsidR="00CE1E57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4</w:t>
      </w: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. Is there anything else about your situation, goals, or challenges that would be helpful for your coaching to know?</w:t>
      </w:r>
    </w:p>
    <w:p w14:paraId="3BB499F4" w14:textId="7E4416B7" w:rsidR="000633CA" w:rsidRDefault="00FD42F9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begin">
          <w:ffData>
            <w:name w:val="Text38"/>
            <w:enabled/>
            <w:calcOnExit w:val="0"/>
            <w:textInput/>
          </w:ffData>
        </w:fldChar>
      </w:r>
      <w:bookmarkStart w:id="114" w:name="Text38"/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instrText xml:space="preserve"> FORMTEXT </w:instrText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separate"/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end"/>
      </w:r>
      <w:bookmarkEnd w:id="114"/>
    </w:p>
    <w:p w14:paraId="63685AA6" w14:textId="77777777" w:rsidR="00B80E48" w:rsidRDefault="00B80E48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</w:p>
    <w:p w14:paraId="79BB02D7" w14:textId="77777777" w:rsidR="00B80E48" w:rsidRPr="000633CA" w:rsidRDefault="00B80E48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</w:p>
    <w:p w14:paraId="1A82FD12" w14:textId="77777777" w:rsidR="000633CA" w:rsidRPr="000633CA" w:rsidRDefault="000633CA" w:rsidP="000633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SECTION 8: Getting Started</w:t>
      </w:r>
    </w:p>
    <w:p w14:paraId="2E335D8D" w14:textId="77777777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</w:p>
    <w:p w14:paraId="16CBC9CE" w14:textId="0F91F82E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2</w:t>
      </w:r>
      <w:r w:rsidR="00CE1E57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5</w:t>
      </w: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. What question do you want to ask jamesheidema-ai FIRST when you log in?</w:t>
      </w:r>
    </w:p>
    <w:p w14:paraId="6719BF8E" w14:textId="3DDC2F63" w:rsidR="000633CA" w:rsidRPr="000633CA" w:rsidRDefault="00FD42F9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begin">
          <w:ffData>
            <w:name w:val="Text39"/>
            <w:enabled/>
            <w:calcOnExit w:val="0"/>
            <w:textInput/>
          </w:ffData>
        </w:fldChar>
      </w:r>
      <w:bookmarkStart w:id="115" w:name="Text39"/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instrText xml:space="preserve"> FORMTEXT </w:instrText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separate"/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end"/>
      </w:r>
      <w:bookmarkEnd w:id="115"/>
    </w:p>
    <w:p w14:paraId="61D69D99" w14:textId="77777777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</w:p>
    <w:p w14:paraId="0168EFD2" w14:textId="7C9BCC6B" w:rsid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2</w:t>
      </w:r>
      <w:r w:rsidR="00CE1E57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6</w:t>
      </w: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. On a scale of 1-10, how optimistic are you that AI coaching can </w:t>
      </w:r>
      <w:proofErr w:type="gramStart"/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actually help</w:t>
      </w:r>
      <w:proofErr w:type="gramEnd"/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 xml:space="preserve"> you improve?</w:t>
      </w:r>
    </w:p>
    <w:p w14:paraId="31C4FAB8" w14:textId="77777777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(1 = very skeptical, 10 = very optimistic)</w:t>
      </w:r>
    </w:p>
    <w:p w14:paraId="6CD33DDB" w14:textId="77777777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</w:p>
    <w:p w14:paraId="7EF8FE2B" w14:textId="1E47CBBE" w:rsidR="000633CA" w:rsidRPr="000633CA" w:rsidRDefault="00FD42F9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begin">
          <w:ffData>
            <w:name w:val="Text40"/>
            <w:enabled/>
            <w:calcOnExit w:val="0"/>
            <w:textInput/>
          </w:ffData>
        </w:fldChar>
      </w:r>
      <w:bookmarkStart w:id="116" w:name="Text40"/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instrText xml:space="preserve"> FORMTEXT </w:instrText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separate"/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end"/>
      </w:r>
      <w:bookmarkEnd w:id="116"/>
      <w:r w:rsidR="000633CA"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/ 10</w:t>
      </w:r>
    </w:p>
    <w:p w14:paraId="313BA6BE" w14:textId="77777777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</w:p>
    <w:p w14:paraId="587888E2" w14:textId="518856C1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2</w:t>
      </w:r>
      <w:r w:rsidR="00CE1E57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7</w:t>
      </w: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. What would make this AI coaching experience exceptionally valuable for you?</w:t>
      </w:r>
    </w:p>
    <w:p w14:paraId="23283958" w14:textId="77777777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</w:p>
    <w:p w14:paraId="55616B24" w14:textId="2F0A5747" w:rsidR="000633CA" w:rsidRPr="000633CA" w:rsidRDefault="00FD42F9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begin">
          <w:ffData>
            <w:name w:val="Text41"/>
            <w:enabled/>
            <w:calcOnExit w:val="0"/>
            <w:textInput/>
          </w:ffData>
        </w:fldChar>
      </w:r>
      <w:bookmarkStart w:id="117" w:name="Text41"/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instrText xml:space="preserve"> FORMTEXT </w:instrText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separate"/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end"/>
      </w:r>
      <w:bookmarkEnd w:id="117"/>
    </w:p>
    <w:p w14:paraId="1558281C" w14:textId="77777777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color w:val="0000FF"/>
          <w:kern w:val="0"/>
          <w:sz w:val="21"/>
          <w:szCs w:val="21"/>
          <w14:ligatures w14:val="none"/>
        </w:rPr>
        <w:t>Thank You!</w:t>
      </w:r>
    </w:p>
    <w:p w14:paraId="058104D8" w14:textId="77777777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</w:p>
    <w:p w14:paraId="41A3929C" w14:textId="50D51BC3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b/>
          <w:bCs/>
          <w:color w:val="000000"/>
          <w:kern w:val="0"/>
          <w:sz w:val="21"/>
          <w:szCs w:val="21"/>
          <w14:ligatures w14:val="none"/>
        </w:rPr>
        <w:t>Remember: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:highlight w:val="yellow"/>
          <w14:ligatures w14:val="none"/>
        </w:rPr>
        <w:t>The more specific you are with your questions and context when you use the platform, the more actionable and valuable the guidance will be.</w:t>
      </w:r>
    </w:p>
    <w:p w14:paraId="3B3C30BB" w14:textId="77777777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</w:p>
    <w:p w14:paraId="0F264968" w14:textId="305F6CB1" w:rsid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b/>
          <w:bCs/>
          <w:color w:val="000000"/>
          <w:kern w:val="0"/>
          <w:sz w:val="21"/>
          <w:szCs w:val="21"/>
          <w14:ligatures w14:val="none"/>
        </w:rPr>
        <w:t>Ready to start?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Log in to </w:t>
      </w:r>
      <w:hyperlink r:id="rId7" w:history="1">
        <w:r w:rsidR="00B80E48" w:rsidRPr="00840765">
          <w:rPr>
            <w:rStyle w:val="Hyperlink"/>
            <w:rFonts w:ascii="Helvetica" w:eastAsia="Times New Roman" w:hAnsi="Helvetica" w:cs="Menlo"/>
            <w:kern w:val="0"/>
            <w:sz w:val="21"/>
            <w:szCs w:val="21"/>
            <w14:ligatures w14:val="none"/>
          </w:rPr>
          <w:t>https://jamesheidema-ai.com/</w:t>
        </w:r>
      </w:hyperlink>
      <w:r w:rsidR="00B80E48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and ask your first question. </w:t>
      </w:r>
      <w:r w:rsidR="00972AA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Your first 10 minutes of use are totally free. 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We </w:t>
      </w:r>
      <w:r w:rsidR="00972AA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suggest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starting with the specific situation you described in Question 8.</w:t>
      </w:r>
    </w:p>
    <w:p w14:paraId="50F9F1A5" w14:textId="77777777" w:rsidR="0071772F" w:rsidRDefault="0071772F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</w:p>
    <w:p w14:paraId="764FC481" w14:textId="0AEE672B" w:rsidR="0071772F" w:rsidRPr="000633CA" w:rsidRDefault="0071772F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>
        <w:fldChar w:fldCharType="begin"/>
      </w:r>
      <w:r>
        <w:instrText xml:space="preserve"> INCLUDEPICTURE "cid:ii_mjmaur6a4" \* MERGEFORMATINET </w:instrText>
      </w:r>
      <w:r>
        <w:fldChar w:fldCharType="separate"/>
      </w:r>
      <w:r>
        <w:rPr>
          <w:noProof/>
        </w:rPr>
        <mc:AlternateContent>
          <mc:Choice Requires="wps">
            <w:drawing>
              <wp:inline distT="0" distB="0" distL="0" distR="0" wp14:anchorId="4FB8C786" wp14:editId="2B6F23FA">
                <wp:extent cx="304800" cy="304800"/>
                <wp:effectExtent l="0" t="0" r="0" b="0"/>
                <wp:docPr id="1275665543" name="Rectangle 1" descr="jamesheidema-ai.com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55A9FCB" id="Rectangle 1" o:spid="_x0000_s1026" alt="jamesheidema-ai.com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" filled="f" stroked="f">
                <o:lock v:ext="edit" aspectratio="t"/>
                <w10:anchorlock/>
              </v:rect>
            </w:pict>
          </mc:Fallback>
        </mc:AlternateContent>
      </w:r>
      <w:r>
        <w:fldChar w:fldCharType="end"/>
      </w:r>
      <w:r>
        <w:rPr>
          <w:rFonts w:ascii="Helvetica" w:eastAsia="Times New Roman" w:hAnsi="Helvetica" w:cs="Menlo"/>
          <w:noProof/>
          <w:color w:val="000000"/>
          <w:kern w:val="0"/>
          <w:sz w:val="21"/>
          <w:szCs w:val="21"/>
        </w:rPr>
        <w:drawing>
          <wp:inline distT="0" distB="0" distL="0" distR="0" wp14:anchorId="76F8835B" wp14:editId="57497E11">
            <wp:extent cx="819150" cy="819150"/>
            <wp:effectExtent l="0" t="0" r="6350" b="6350"/>
            <wp:docPr id="274892384" name="Picture 2" descr="A qr code with black squar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892384" name="Picture 2" descr="A qr code with black squares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DADB98" w14:textId="77777777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</w:p>
    <w:p w14:paraId="5ED34D45" w14:textId="77777777" w:rsidR="009343A3" w:rsidRPr="00EC6F63" w:rsidRDefault="009343A3" w:rsidP="009343A3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>
        <w:rPr>
          <w:rFonts w:ascii="Helvetica" w:eastAsia="Times New Roman" w:hAnsi="Helvetica" w:cs="Menlo"/>
          <w:b/>
          <w:bCs/>
          <w:color w:val="000000"/>
          <w:kern w:val="0"/>
          <w:sz w:val="21"/>
          <w:szCs w:val="21"/>
          <w14:ligatures w14:val="none"/>
        </w:rPr>
        <w:t xml:space="preserve">For your records: </w:t>
      </w:r>
      <w:r w:rsidRPr="00EC6F63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>Please save and/or print this questionnaire.</w:t>
      </w:r>
    </w:p>
    <w:p w14:paraId="6B483119" w14:textId="77777777" w:rsidR="009343A3" w:rsidRPr="000633CA" w:rsidRDefault="009343A3" w:rsidP="009343A3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</w:p>
    <w:p w14:paraId="4B906E8A" w14:textId="77777777" w:rsidR="009343A3" w:rsidRPr="00EC6F63" w:rsidRDefault="009343A3" w:rsidP="009343A3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 w:themeColor="text1"/>
          <w:kern w:val="0"/>
          <w:sz w:val="21"/>
          <w:szCs w:val="21"/>
          <w14:ligatures w14:val="none"/>
        </w:rPr>
      </w:pPr>
      <w:r w:rsidRPr="00EC6F63">
        <w:rPr>
          <w:rFonts w:ascii="Helvetica" w:eastAsia="Times New Roman" w:hAnsi="Helvetica" w:cs="Menlo"/>
          <w:b/>
          <w:bCs/>
          <w:color w:val="000000"/>
          <w:kern w:val="0"/>
          <w:sz w:val="21"/>
          <w:szCs w:val="21"/>
          <w14:ligatures w14:val="none"/>
        </w:rPr>
        <w:t>Questions or feedback please Contact:</w:t>
      </w:r>
      <w:r w:rsidRPr="00EC6F63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Pr="00EC6F63">
        <w:rPr>
          <w:rFonts w:ascii="Helvetica" w:eastAsia="Times New Roman" w:hAnsi="Helvetica" w:cs="Menlo"/>
          <w:color w:val="000000" w:themeColor="text1"/>
          <w:kern w:val="0"/>
          <w:sz w:val="21"/>
          <w:szCs w:val="21"/>
          <w14:ligatures w14:val="none"/>
        </w:rPr>
        <w:t>jimheidema@me.com</w:t>
      </w:r>
    </w:p>
    <w:p w14:paraId="001AD93D" w14:textId="77777777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</w:p>
    <w:p w14:paraId="210C96FC" w14:textId="26B4EF0D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b/>
          <w:bCs/>
          <w:color w:val="000000"/>
          <w:kern w:val="0"/>
          <w:sz w:val="21"/>
          <w:szCs w:val="21"/>
          <w14:ligatures w14:val="none"/>
        </w:rPr>
        <w:t>Date Completed: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="00B53CD0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ab/>
      </w:r>
      <w:r w:rsidR="00B80E48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begin">
          <w:ffData>
            <w:name w:val="Text42"/>
            <w:enabled/>
            <w:calcOnExit w:val="0"/>
            <w:textInput/>
          </w:ffData>
        </w:fldChar>
      </w:r>
      <w:bookmarkStart w:id="118" w:name="Text42"/>
      <w:r w:rsidR="00B80E48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instrText xml:space="preserve"> FORMTEXT </w:instrText>
      </w:r>
      <w:r w:rsidR="00B80E48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r>
      <w:r w:rsidR="00B80E48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separate"/>
      </w:r>
      <w:r w:rsidR="00B80E48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B80E48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B80E48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B80E48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B80E48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B80E48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end"/>
      </w:r>
      <w:bookmarkEnd w:id="118"/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</w:p>
    <w:p w14:paraId="7B090043" w14:textId="07E992E4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b/>
          <w:bCs/>
          <w:color w:val="000000"/>
          <w:kern w:val="0"/>
          <w:sz w:val="21"/>
          <w:szCs w:val="21"/>
          <w14:ligatures w14:val="none"/>
        </w:rPr>
        <w:t>Name (optional):</w:t>
      </w:r>
      <w:r w:rsidR="00B53CD0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ab/>
      </w:r>
      <w:r w:rsidR="00B80E48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begin">
          <w:ffData>
            <w:name w:val="Text43"/>
            <w:enabled/>
            <w:calcOnExit w:val="0"/>
            <w:textInput/>
          </w:ffData>
        </w:fldChar>
      </w:r>
      <w:bookmarkStart w:id="119" w:name="Text43"/>
      <w:r w:rsidR="00B80E48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instrText xml:space="preserve"> FORMTEXT </w:instrText>
      </w:r>
      <w:r w:rsidR="00B80E48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r>
      <w:r w:rsidR="00B80E48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separate"/>
      </w:r>
      <w:r w:rsidR="00B80E48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B80E48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B80E48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B80E48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B80E48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B80E48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end"/>
      </w:r>
      <w:bookmarkEnd w:id="119"/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 </w:t>
      </w:r>
    </w:p>
    <w:p w14:paraId="235BF3D7" w14:textId="1822BE41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b/>
          <w:bCs/>
          <w:color w:val="000000"/>
          <w:kern w:val="0"/>
          <w:sz w:val="21"/>
          <w:szCs w:val="21"/>
          <w14:ligatures w14:val="none"/>
        </w:rPr>
        <w:t>Email (optional):</w:t>
      </w:r>
      <w:r w:rsidR="00B53CD0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ab/>
      </w:r>
      <w:r w:rsidR="00B80E48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begin">
          <w:ffData>
            <w:name w:val="Text44"/>
            <w:enabled/>
            <w:calcOnExit w:val="0"/>
            <w:textInput/>
          </w:ffData>
        </w:fldChar>
      </w:r>
      <w:bookmarkStart w:id="120" w:name="Text44"/>
      <w:r w:rsidR="00B80E48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instrText xml:space="preserve"> FORMTEXT </w:instrText>
      </w:r>
      <w:r w:rsidR="00B80E48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r>
      <w:r w:rsidR="00B80E48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separate"/>
      </w:r>
      <w:r w:rsidR="00B80E48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B80E48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B80E48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B80E48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B80E48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B80E48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end"/>
      </w:r>
      <w:bookmarkEnd w:id="120"/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</w:p>
    <w:p w14:paraId="19A64F5B" w14:textId="50D7E938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b/>
          <w:bCs/>
          <w:color w:val="000000"/>
          <w:kern w:val="0"/>
          <w:sz w:val="21"/>
          <w:szCs w:val="21"/>
          <w14:ligatures w14:val="none"/>
        </w:rPr>
        <w:t>Company (optional):</w:t>
      </w:r>
      <w:r w:rsidRPr="000633CA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 xml:space="preserve"> </w:t>
      </w:r>
      <w:r w:rsidR="00B53CD0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tab/>
      </w:r>
      <w:r w:rsidR="00B80E48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begin">
          <w:ffData>
            <w:name w:val="Text45"/>
            <w:enabled/>
            <w:calcOnExit w:val="0"/>
            <w:textInput/>
          </w:ffData>
        </w:fldChar>
      </w:r>
      <w:bookmarkStart w:id="121" w:name="Text45"/>
      <w:r w:rsidR="00B80E48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instrText xml:space="preserve"> FORMTEXT </w:instrText>
      </w:r>
      <w:r w:rsidR="00B80E48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r>
      <w:r w:rsidR="00B80E48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separate"/>
      </w:r>
      <w:r w:rsidR="00B80E48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B80E48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B80E48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B80E48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B80E48">
        <w:rPr>
          <w:rFonts w:ascii="Helvetica" w:eastAsia="Times New Roman" w:hAnsi="Helvetica" w:cs="Menlo"/>
          <w:noProof/>
          <w:color w:val="000000"/>
          <w:kern w:val="0"/>
          <w:sz w:val="21"/>
          <w:szCs w:val="21"/>
          <w14:ligatures w14:val="none"/>
        </w:rPr>
        <w:t> </w:t>
      </w:r>
      <w:r w:rsidR="00B80E48"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  <w:fldChar w:fldCharType="end"/>
      </w:r>
      <w:bookmarkEnd w:id="121"/>
    </w:p>
    <w:p w14:paraId="1C3F1E24" w14:textId="77777777" w:rsidR="000633CA" w:rsidRPr="000633CA" w:rsidRDefault="000633CA" w:rsidP="000633C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</w:p>
    <w:p w14:paraId="75C09B09" w14:textId="57D988A8" w:rsidR="00A010BF" w:rsidRPr="00972AAA" w:rsidRDefault="000633CA" w:rsidP="00972AAA">
      <w:pPr>
        <w:shd w:val="clear" w:color="auto" w:fill="FFFFFE"/>
        <w:spacing w:after="0" w:line="300" w:lineRule="atLeast"/>
        <w:rPr>
          <w:rFonts w:ascii="Helvetica" w:eastAsia="Times New Roman" w:hAnsi="Helvetica" w:cs="Menlo"/>
          <w:color w:val="000000"/>
          <w:kern w:val="0"/>
          <w:sz w:val="21"/>
          <w:szCs w:val="21"/>
          <w14:ligatures w14:val="none"/>
        </w:rPr>
      </w:pPr>
      <w:r w:rsidRPr="000633CA">
        <w:rPr>
          <w:rFonts w:ascii="Helvetica" w:eastAsia="Times New Roman" w:hAnsi="Helvetica" w:cs="Menlo"/>
          <w:i/>
          <w:iCs/>
          <w:color w:val="000000"/>
          <w:kern w:val="0"/>
          <w:sz w:val="21"/>
          <w:szCs w:val="21"/>
          <w14:ligatures w14:val="none"/>
        </w:rPr>
        <w:t xml:space="preserve">*Your responses are confidential and used solely to enhance your coaching </w:t>
      </w:r>
      <w:proofErr w:type="gramStart"/>
      <w:r w:rsidR="009767EE" w:rsidRPr="000633CA">
        <w:rPr>
          <w:rFonts w:ascii="Helvetica" w:eastAsia="Times New Roman" w:hAnsi="Helvetica" w:cs="Menlo"/>
          <w:i/>
          <w:iCs/>
          <w:color w:val="000000"/>
          <w:kern w:val="0"/>
          <w:sz w:val="21"/>
          <w:szCs w:val="21"/>
          <w14:ligatures w14:val="none"/>
        </w:rPr>
        <w:t>experience.*</w:t>
      </w:r>
      <w:proofErr w:type="gramEnd"/>
    </w:p>
    <w:sectPr w:rsidR="00A010BF" w:rsidRPr="00972AAA" w:rsidSect="00B23836">
      <w:footerReference w:type="even" r:id="rId9"/>
      <w:footerReference w:type="default" r:id="rId10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A937AE" w14:textId="77777777" w:rsidR="00025B27" w:rsidRDefault="00025B27" w:rsidP="00B53CD0">
      <w:pPr>
        <w:spacing w:after="0" w:line="240" w:lineRule="auto"/>
      </w:pPr>
      <w:r>
        <w:separator/>
      </w:r>
    </w:p>
  </w:endnote>
  <w:endnote w:type="continuationSeparator" w:id="0">
    <w:p w14:paraId="53332EB5" w14:textId="77777777" w:rsidR="00025B27" w:rsidRDefault="00025B27" w:rsidP="00B53C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enlo">
    <w:panose1 w:val="020B0609030804020204"/>
    <w:charset w:val="00"/>
    <w:family w:val="modern"/>
    <w:pitch w:val="fixed"/>
    <w:sig w:usb0="E60022FF" w:usb1="D200F9FB" w:usb2="02000028" w:usb3="00000000" w:csb0="000001D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644354740"/>
      <w:docPartObj>
        <w:docPartGallery w:val="Page Numbers (Bottom of Page)"/>
        <w:docPartUnique/>
      </w:docPartObj>
    </w:sdtPr>
    <w:sdtContent>
      <w:p w14:paraId="292C6D4A" w14:textId="77777777" w:rsidR="00B53CD0" w:rsidRDefault="00B53CD0" w:rsidP="00B53CD0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28696B9A" w14:textId="77777777" w:rsidR="00B53CD0" w:rsidRDefault="00B53CD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817373792"/>
      <w:docPartObj>
        <w:docPartGallery w:val="Page Numbers (Bottom of Page)"/>
        <w:docPartUnique/>
      </w:docPartObj>
    </w:sdtPr>
    <w:sdtContent>
      <w:p w14:paraId="2ED3FC15" w14:textId="77777777" w:rsidR="00B53CD0" w:rsidRDefault="00B53CD0" w:rsidP="00840765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157A82C7" w14:textId="77777777" w:rsidR="00B53CD0" w:rsidRDefault="00B53CD0">
    <w:pPr>
      <w:pStyle w:val="Footer"/>
    </w:pPr>
    <w:r>
      <w:t>Coaching Questionnaire</w:t>
    </w:r>
    <w:r>
      <w:ptab w:relativeTo="margin" w:alignment="center" w:leader="none"/>
    </w:r>
    <w:r>
      <w:ptab w:relativeTo="margin" w:alignment="right" w:leader="none"/>
    </w:r>
    <w:r>
      <w:t>James Heidema Consulting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A6DD85" w14:textId="77777777" w:rsidR="00025B27" w:rsidRDefault="00025B27" w:rsidP="00B53CD0">
      <w:pPr>
        <w:spacing w:after="0" w:line="240" w:lineRule="auto"/>
      </w:pPr>
      <w:r>
        <w:separator/>
      </w:r>
    </w:p>
  </w:footnote>
  <w:footnote w:type="continuationSeparator" w:id="0">
    <w:p w14:paraId="745FF0AC" w14:textId="77777777" w:rsidR="00025B27" w:rsidRDefault="00025B27" w:rsidP="00B53CD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attachedTemplate r:id="rId1"/>
  <w:documentProtection w:edit="forms" w:enforcement="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ADF"/>
    <w:rsid w:val="0001659B"/>
    <w:rsid w:val="00025B27"/>
    <w:rsid w:val="00037E7B"/>
    <w:rsid w:val="000633CA"/>
    <w:rsid w:val="00360945"/>
    <w:rsid w:val="00391B8D"/>
    <w:rsid w:val="00514EB1"/>
    <w:rsid w:val="005313F1"/>
    <w:rsid w:val="00562916"/>
    <w:rsid w:val="005A2ADF"/>
    <w:rsid w:val="005F566A"/>
    <w:rsid w:val="00641EAD"/>
    <w:rsid w:val="00655CB8"/>
    <w:rsid w:val="0071772F"/>
    <w:rsid w:val="00740DC6"/>
    <w:rsid w:val="007C68CE"/>
    <w:rsid w:val="008B52D4"/>
    <w:rsid w:val="009034BA"/>
    <w:rsid w:val="009337FC"/>
    <w:rsid w:val="009343A3"/>
    <w:rsid w:val="00972AAA"/>
    <w:rsid w:val="009767EE"/>
    <w:rsid w:val="009D662F"/>
    <w:rsid w:val="00A010BF"/>
    <w:rsid w:val="00B2320C"/>
    <w:rsid w:val="00B23836"/>
    <w:rsid w:val="00B53CD0"/>
    <w:rsid w:val="00B80E48"/>
    <w:rsid w:val="00CD0440"/>
    <w:rsid w:val="00CE1E57"/>
    <w:rsid w:val="00CF1ABF"/>
    <w:rsid w:val="00D3655A"/>
    <w:rsid w:val="00D971C3"/>
    <w:rsid w:val="00E95568"/>
    <w:rsid w:val="00F607D6"/>
    <w:rsid w:val="00FB57FD"/>
    <w:rsid w:val="00FD42F9"/>
    <w:rsid w:val="00FF3234"/>
    <w:rsid w:val="00FF5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9BDCDD"/>
  <w15:chartTrackingRefBased/>
  <w15:docId w15:val="{3526F55A-7E1A-C14A-96DF-532C072A4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633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33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33C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33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33C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33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33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33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33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33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33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33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33C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33C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33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33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33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33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633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633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33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633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633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633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633C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633C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33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33C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633CA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B53C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3CD0"/>
  </w:style>
  <w:style w:type="character" w:styleId="PageNumber">
    <w:name w:val="page number"/>
    <w:basedOn w:val="DefaultParagraphFont"/>
    <w:uiPriority w:val="99"/>
    <w:semiHidden/>
    <w:unhideWhenUsed/>
    <w:rsid w:val="00B53CD0"/>
  </w:style>
  <w:style w:type="paragraph" w:styleId="Header">
    <w:name w:val="header"/>
    <w:basedOn w:val="Normal"/>
    <w:link w:val="HeaderChar"/>
    <w:uiPriority w:val="99"/>
    <w:unhideWhenUsed/>
    <w:rsid w:val="00B53C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3CD0"/>
  </w:style>
  <w:style w:type="character" w:styleId="Hyperlink">
    <w:name w:val="Hyperlink"/>
    <w:basedOn w:val="DefaultParagraphFont"/>
    <w:uiPriority w:val="99"/>
    <w:unhideWhenUsed/>
    <w:rsid w:val="00B80E4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0E4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s://jamesheidema-ai.com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jamesmheidema/Library/Mobile%20Documents/com~apple~CloudDocs/Documents/Platform%20-%20Giedrius/Coaching%20Questionnair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F7A3E73-9758-AE40-8087-74BD2784D6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Coaching Questionnaire.dotx</Template>
  <TotalTime>0</TotalTime>
  <Pages>6</Pages>
  <Words>1687</Words>
  <Characters>7949</Characters>
  <Application>Microsoft Office Word</Application>
  <DocSecurity>0</DocSecurity>
  <Lines>331</Lines>
  <Paragraphs>267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M Heidema</dc:creator>
  <cp:keywords/>
  <dc:description/>
  <cp:lastModifiedBy>James M Heidema</cp:lastModifiedBy>
  <cp:revision>2</cp:revision>
  <dcterms:created xsi:type="dcterms:W3CDTF">2026-02-03T03:09:00Z</dcterms:created>
  <dcterms:modified xsi:type="dcterms:W3CDTF">2026-02-03T03:09:00Z</dcterms:modified>
</cp:coreProperties>
</file>